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C3F" w:rsidRPr="00FD4B84" w:rsidRDefault="00B31C3F" w:rsidP="00065A7D">
      <w:pPr>
        <w:spacing w:after="0" w:line="240" w:lineRule="auto"/>
        <w:ind w:left="-1080"/>
        <w:rPr>
          <w:rFonts w:ascii="Times New Roman" w:hAnsi="Times New Roman"/>
          <w:b/>
          <w:sz w:val="28"/>
          <w:szCs w:val="20"/>
          <w:lang w:eastAsia="ru-RU"/>
        </w:rPr>
      </w:pPr>
      <w:r w:rsidRPr="00065A7D">
        <w:rPr>
          <w:rFonts w:ascii="Times New Roman" w:hAnsi="Times New Roman"/>
          <w:b/>
          <w:sz w:val="28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842.25pt">
            <v:imagedata r:id="rId5" o:title=""/>
          </v:shape>
        </w:pic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РЕЖИМ РАБОТЫ</w:t>
      </w:r>
    </w:p>
    <w:p w:rsidR="00B31C3F" w:rsidRPr="00FD4B84" w:rsidRDefault="00B31C3F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        ГБОУ «Валуйская   общеобразовательная школа-интернат №1 »</w:t>
      </w:r>
    </w:p>
    <w:p w:rsidR="00B31C3F" w:rsidRDefault="00B31C3F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 – 7классы</w:t>
      </w:r>
    </w:p>
    <w:p w:rsidR="00B31C3F" w:rsidRPr="00FD4B84" w:rsidRDefault="00B31C3F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1. Количес</w:t>
      </w:r>
      <w:r>
        <w:rPr>
          <w:rFonts w:ascii="Times New Roman" w:hAnsi="Times New Roman"/>
          <w:b/>
          <w:sz w:val="24"/>
          <w:szCs w:val="24"/>
          <w:lang w:eastAsia="ru-RU"/>
        </w:rPr>
        <w:t>тво классов-комплектов -3</w: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C8332D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8332D">
        <w:rPr>
          <w:rFonts w:ascii="Times New Roman" w:hAnsi="Times New Roman"/>
          <w:b/>
          <w:sz w:val="24"/>
          <w:szCs w:val="24"/>
          <w:lang w:eastAsia="ru-RU"/>
        </w:rPr>
        <w:t>2. Общая наполняемость классов:</w:t>
      </w:r>
    </w:p>
    <w:p w:rsidR="00B31C3F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0C655E" w:rsidRDefault="00B31C3F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C655E">
        <w:rPr>
          <w:rFonts w:ascii="Times New Roman" w:hAnsi="Times New Roman"/>
          <w:sz w:val="24"/>
          <w:szCs w:val="24"/>
          <w:lang w:eastAsia="ru-RU"/>
        </w:rPr>
        <w:t>5 класс – 7 человек</w:t>
      </w:r>
    </w:p>
    <w:p w:rsidR="00B31C3F" w:rsidRDefault="00B31C3F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6класс -  6</w:t>
      </w:r>
      <w:r w:rsidRPr="00C8332D">
        <w:rPr>
          <w:rFonts w:ascii="Times New Roman" w:hAnsi="Times New Roman"/>
          <w:sz w:val="24"/>
          <w:szCs w:val="24"/>
          <w:lang w:eastAsia="ru-RU"/>
        </w:rPr>
        <w:t xml:space="preserve"> чел.</w:t>
      </w:r>
    </w:p>
    <w:p w:rsidR="00B31C3F" w:rsidRPr="00C8332D" w:rsidRDefault="00B31C3F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 класс – 10 чел.</w: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Pr="000C655E" w:rsidRDefault="00B31C3F" w:rsidP="00FD4B8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3. Начало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учебных занятий – </w:t>
      </w:r>
      <w:r w:rsidRPr="00240ABC">
        <w:rPr>
          <w:rFonts w:ascii="Times New Roman" w:hAnsi="Times New Roman"/>
          <w:b/>
          <w:sz w:val="24"/>
          <w:szCs w:val="24"/>
          <w:lang w:eastAsia="ru-RU"/>
        </w:rPr>
        <w:t>08.30.</w: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4. Продолжительность уроков</w:t>
      </w:r>
    </w:p>
    <w:p w:rsidR="00B31C3F" w:rsidRDefault="00B31C3F" w:rsidP="00A602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B31C3F" w:rsidRDefault="00B31C3F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AA109B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B31C3F" w:rsidRPr="00FD4B84" w:rsidRDefault="00B31C3F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AA109B">
        <w:rPr>
          <w:rFonts w:ascii="Times New Roman" w:hAnsi="Times New Roman"/>
          <w:sz w:val="24"/>
          <w:szCs w:val="24"/>
          <w:lang w:eastAsia="ru-RU"/>
        </w:rPr>
        <w:t>продолжительность академического часа – 40 минут</w:t>
      </w:r>
    </w:p>
    <w:p w:rsidR="00B31C3F" w:rsidRPr="00FD4B84" w:rsidRDefault="00B31C3F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-коррекционных занятий -15 - 30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мин.</w:t>
      </w:r>
    </w:p>
    <w:p w:rsidR="00B31C3F" w:rsidRPr="00FD4B84" w:rsidRDefault="00B31C3F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B31C3F" w:rsidRPr="00FD4B84" w:rsidRDefault="00B31C3F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B31C3F" w:rsidRPr="00FD4B84" w:rsidRDefault="00B31C3F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B31C3F" w:rsidRDefault="00B31C3F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режим дня составлен с учетом круглосуточного пребывания воспитанников в  школе-интернате и обеспечивает научно - обоснованное сочетание обучения, труда и отдыха.</w:t>
      </w:r>
    </w:p>
    <w:p w:rsidR="00B31C3F" w:rsidRDefault="00B31C3F" w:rsidP="00F152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152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AA109B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B31C3F" w:rsidRPr="00FD4B84" w:rsidRDefault="00B31C3F" w:rsidP="00F152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AA109B">
        <w:rPr>
          <w:rFonts w:ascii="Times New Roman" w:hAnsi="Times New Roman"/>
          <w:sz w:val="24"/>
          <w:szCs w:val="24"/>
          <w:lang w:eastAsia="ru-RU"/>
        </w:rPr>
        <w:t>продолжительность академического часа – 40 минут</w:t>
      </w:r>
    </w:p>
    <w:p w:rsidR="00B31C3F" w:rsidRPr="00FD4B84" w:rsidRDefault="00B31C3F" w:rsidP="00F152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-коррекционных занятий -15 - 30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мин.</w:t>
      </w:r>
    </w:p>
    <w:p w:rsidR="00B31C3F" w:rsidRPr="00FD4B84" w:rsidRDefault="00B31C3F" w:rsidP="00F152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B31C3F" w:rsidRPr="00FD4B84" w:rsidRDefault="00B31C3F" w:rsidP="00F152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B31C3F" w:rsidRPr="00FD4B84" w:rsidRDefault="00B31C3F" w:rsidP="00F152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B31C3F" w:rsidRDefault="00B31C3F" w:rsidP="00F152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режим дня составлен с учетом круглосуточного пребывания воспитанников в  школе-интернате и обеспечивает научно - обоснованное сочетание обучения, труда и отдыха.</w:t>
      </w:r>
    </w:p>
    <w:p w:rsidR="00B31C3F" w:rsidRPr="00FD4B84" w:rsidRDefault="00B31C3F" w:rsidP="00F1529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0C65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AA109B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B31C3F" w:rsidRPr="00FD4B84" w:rsidRDefault="00B31C3F" w:rsidP="000C65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AA109B">
        <w:rPr>
          <w:rFonts w:ascii="Times New Roman" w:hAnsi="Times New Roman"/>
          <w:sz w:val="24"/>
          <w:szCs w:val="24"/>
          <w:lang w:eastAsia="ru-RU"/>
        </w:rPr>
        <w:t>продолжительность академического часа – 40 минут</w:t>
      </w:r>
    </w:p>
    <w:p w:rsidR="00B31C3F" w:rsidRPr="00FD4B84" w:rsidRDefault="00B31C3F" w:rsidP="000C65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-коррекционных занятий -15 - 30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мин.</w:t>
      </w:r>
    </w:p>
    <w:p w:rsidR="00B31C3F" w:rsidRPr="00FD4B84" w:rsidRDefault="00B31C3F" w:rsidP="000C65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B31C3F" w:rsidRPr="00FD4B84" w:rsidRDefault="00B31C3F" w:rsidP="000C65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B31C3F" w:rsidRPr="00FD4B84" w:rsidRDefault="00B31C3F" w:rsidP="000C65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B31C3F" w:rsidRDefault="00B31C3F" w:rsidP="000C65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режим дня составлен с учетом круглосуточного пребывания воспитанников в  школе-интернате и обеспечивает научно - обоснованное сочетание обучения, труда и отдыха.</w: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A609E1" w:rsidRDefault="00B31C3F" w:rsidP="00FD4B84">
      <w:pPr>
        <w:tabs>
          <w:tab w:val="left" w:pos="676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A609E1">
        <w:rPr>
          <w:rFonts w:ascii="Times New Roman" w:hAnsi="Times New Roman"/>
          <w:b/>
          <w:sz w:val="24"/>
          <w:szCs w:val="24"/>
          <w:lang w:eastAsia="ru-RU"/>
        </w:rPr>
        <w:t xml:space="preserve">5. Расписание звонков: </w:t>
      </w:r>
    </w:p>
    <w:p w:rsidR="00B31C3F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240ABC" w:rsidRDefault="00B31C3F" w:rsidP="002108C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40ABC">
        <w:rPr>
          <w:rFonts w:ascii="Times New Roman" w:hAnsi="Times New Roman"/>
          <w:b/>
          <w:sz w:val="24"/>
          <w:szCs w:val="24"/>
          <w:u w:val="single"/>
          <w:lang w:eastAsia="ru-RU"/>
        </w:rPr>
        <w:t>5  класс: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1 урок: 08.30 – 09.10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2 урок: 9.20 – 10.00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3 урок: 10.20 – 11.00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4 урок: 11.20 -12.00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5 урок: 12.10 -12.50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6 урок: 13.00 – 13.40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Pr="00240ABC" w:rsidRDefault="00B31C3F" w:rsidP="002E4AE8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40ABC">
        <w:rPr>
          <w:rFonts w:ascii="Times New Roman" w:hAnsi="Times New Roman"/>
          <w:b/>
          <w:sz w:val="24"/>
          <w:szCs w:val="24"/>
          <w:u w:val="single"/>
          <w:lang w:eastAsia="ru-RU"/>
        </w:rPr>
        <w:t>6  класс:</w:t>
      </w:r>
    </w:p>
    <w:p w:rsidR="00B31C3F" w:rsidRPr="00240ABC" w:rsidRDefault="00B31C3F" w:rsidP="002E4AE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1 урок: 08.30 – 09.10  </w:t>
      </w:r>
    </w:p>
    <w:p w:rsidR="00B31C3F" w:rsidRPr="00240ABC" w:rsidRDefault="00B31C3F" w:rsidP="002E4AE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2 урок: 9.20 – 10.00</w:t>
      </w:r>
    </w:p>
    <w:p w:rsidR="00B31C3F" w:rsidRPr="00240ABC" w:rsidRDefault="00B31C3F" w:rsidP="002E4AE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3 урок: 10.20 – 11.00 </w:t>
      </w:r>
    </w:p>
    <w:p w:rsidR="00B31C3F" w:rsidRPr="00240ABC" w:rsidRDefault="00B31C3F" w:rsidP="002E4AE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4 урок: 11.20 -12.00 </w:t>
      </w:r>
    </w:p>
    <w:p w:rsidR="00B31C3F" w:rsidRPr="00240ABC" w:rsidRDefault="00B31C3F" w:rsidP="002E4AE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5 урок: 12.10 -12.50</w:t>
      </w:r>
    </w:p>
    <w:p w:rsidR="00B31C3F" w:rsidRPr="00240ABC" w:rsidRDefault="00B31C3F" w:rsidP="002E4AE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6 урок: 13.00 – 13.40</w:t>
      </w:r>
    </w:p>
    <w:p w:rsidR="00B31C3F" w:rsidRPr="00240ABC" w:rsidRDefault="00B31C3F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Pr="00240ABC" w:rsidRDefault="00B31C3F" w:rsidP="000C655E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40ABC">
        <w:rPr>
          <w:rFonts w:ascii="Times New Roman" w:hAnsi="Times New Roman"/>
          <w:b/>
          <w:sz w:val="24"/>
          <w:szCs w:val="24"/>
          <w:u w:val="single"/>
          <w:lang w:eastAsia="ru-RU"/>
        </w:rPr>
        <w:t>7 класс:</w:t>
      </w:r>
    </w:p>
    <w:p w:rsidR="00B31C3F" w:rsidRPr="00240ABC" w:rsidRDefault="00B31C3F" w:rsidP="000C65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1 урок: 08.30 – 09.10  </w:t>
      </w:r>
    </w:p>
    <w:p w:rsidR="00B31C3F" w:rsidRPr="00240ABC" w:rsidRDefault="00B31C3F" w:rsidP="000C65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2 урок: 9.20 – 10.00</w:t>
      </w:r>
    </w:p>
    <w:p w:rsidR="00B31C3F" w:rsidRPr="00240ABC" w:rsidRDefault="00B31C3F" w:rsidP="000C65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3 урок: 10.20 – 11.00 </w:t>
      </w:r>
    </w:p>
    <w:p w:rsidR="00B31C3F" w:rsidRPr="00240ABC" w:rsidRDefault="00B31C3F" w:rsidP="000C65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4 урок: 11.20 -12.00 </w:t>
      </w:r>
    </w:p>
    <w:p w:rsidR="00B31C3F" w:rsidRPr="00240ABC" w:rsidRDefault="00B31C3F" w:rsidP="000C65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5 урок: 12.10 -12.50</w:t>
      </w:r>
    </w:p>
    <w:p w:rsidR="00B31C3F" w:rsidRPr="00240ABC" w:rsidRDefault="00B31C3F" w:rsidP="000C65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>6 урок: 13.00 – 13.40</w:t>
      </w:r>
    </w:p>
    <w:p w:rsidR="00B31C3F" w:rsidRPr="00240ABC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6</w:t>
      </w: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. Режим работы </w: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Default="00B31C3F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5</w:t>
      </w:r>
      <w:r w:rsidRPr="00E17750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5-ти дневной недели</w:t>
      </w:r>
    </w:p>
    <w:p w:rsidR="00B31C3F" w:rsidRDefault="00B31C3F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</w:t>
      </w:r>
    </w:p>
    <w:p w:rsidR="00B31C3F" w:rsidRDefault="00B31C3F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34 учебные недели.</w:t>
      </w:r>
    </w:p>
    <w:p w:rsidR="00B31C3F" w:rsidRDefault="00B31C3F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Default="00B31C3F" w:rsidP="002E4AE8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6</w:t>
      </w:r>
      <w:r w:rsidRPr="00E17750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5-ти дневной недели</w:t>
      </w:r>
    </w:p>
    <w:p w:rsidR="00B31C3F" w:rsidRDefault="00B31C3F" w:rsidP="002E4AE8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</w:t>
      </w:r>
    </w:p>
    <w:p w:rsidR="00B31C3F" w:rsidRPr="00FD4B84" w:rsidRDefault="00B31C3F" w:rsidP="002E4AE8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34 учебные недели.</w:t>
      </w:r>
    </w:p>
    <w:p w:rsidR="00B31C3F" w:rsidRPr="00FD4B84" w:rsidRDefault="00B31C3F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Default="00B31C3F" w:rsidP="000C655E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7</w:t>
      </w:r>
      <w:r w:rsidRPr="00E17750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5-ти дневной недели</w:t>
      </w:r>
    </w:p>
    <w:p w:rsidR="00B31C3F" w:rsidRDefault="00B31C3F" w:rsidP="000C655E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</w:t>
      </w:r>
    </w:p>
    <w:p w:rsidR="00B31C3F" w:rsidRPr="00FD4B84" w:rsidRDefault="00B31C3F" w:rsidP="000C655E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34 учебные недели.</w:t>
      </w:r>
    </w:p>
    <w:p w:rsidR="00B31C3F" w:rsidRPr="00FD4B84" w:rsidRDefault="00B31C3F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Учебный год делится на 4 учебные четверти. Каникулы устанавливаются в соответствии с действующим законодательством РФ.</w:t>
      </w:r>
    </w:p>
    <w:p w:rsidR="00B31C3F" w:rsidRPr="00FD4B84" w:rsidRDefault="00B31C3F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FD4B84" w:rsidRDefault="00B31C3F" w:rsidP="00FD4B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1B42D8" w:rsidRDefault="00B31C3F" w:rsidP="001B42D8">
      <w:pPr>
        <w:rPr>
          <w:rFonts w:ascii="Times New Roman" w:hAnsi="Times New Roman"/>
          <w:b/>
          <w:sz w:val="24"/>
          <w:szCs w:val="24"/>
        </w:rPr>
      </w:pPr>
      <w:r w:rsidRPr="001B42D8">
        <w:rPr>
          <w:rFonts w:ascii="Times New Roman" w:hAnsi="Times New Roman"/>
          <w:b/>
          <w:sz w:val="24"/>
          <w:szCs w:val="24"/>
        </w:rPr>
        <w:t>7. Промежуточная аттестация</w:t>
      </w:r>
    </w:p>
    <w:p w:rsidR="00B31C3F" w:rsidRPr="001B42D8" w:rsidRDefault="00B31C3F" w:rsidP="001B42D8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Промежуточная аттестация в 5 и 7  классах</w:t>
      </w:r>
      <w:r w:rsidRPr="001B42D8">
        <w:rPr>
          <w:rFonts w:ascii="Times New Roman" w:hAnsi="Times New Roman"/>
          <w:sz w:val="24"/>
          <w:szCs w:val="24"/>
        </w:rPr>
        <w:t xml:space="preserve"> проводится в соответствии с Положением о проведении промежуточной аттестации и переводе обучающихся по итогам учебного года. Годовая промежуточная аттестация в</w:t>
      </w:r>
      <w:r>
        <w:rPr>
          <w:rFonts w:ascii="Times New Roman" w:hAnsi="Times New Roman"/>
          <w:sz w:val="24"/>
          <w:szCs w:val="24"/>
        </w:rPr>
        <w:t xml:space="preserve"> 5 и 7классах</w:t>
      </w:r>
      <w:r w:rsidRPr="001B42D8">
        <w:rPr>
          <w:rFonts w:ascii="Times New Roman" w:hAnsi="Times New Roman"/>
          <w:sz w:val="24"/>
          <w:szCs w:val="24"/>
        </w:rPr>
        <w:t xml:space="preserve">  проводится в форме административных контрольных работ по письму и математике. Осуществляется   в соответствии с расписанием, утверждаемым директором школы. Расписание вывешивается на доске объявлений не позднее, чем за две недели до начала аттестации.</w:t>
      </w:r>
    </w:p>
    <w:p w:rsidR="00B31C3F" w:rsidRDefault="00B31C3F" w:rsidP="000C655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27225E" w:rsidRDefault="00B31C3F" w:rsidP="0027225E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Пояснительная запискак учебному плану 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Учебный план ГБОУ «Валуйская общеобразовательная школа – интернат №1», реализующей </w:t>
      </w:r>
      <w:r>
        <w:rPr>
          <w:rFonts w:ascii="Times New Roman" w:hAnsi="Times New Roman"/>
          <w:sz w:val="24"/>
          <w:szCs w:val="24"/>
          <w:lang w:eastAsia="ru-RU"/>
        </w:rPr>
        <w:t xml:space="preserve">АООП </w:t>
      </w:r>
      <w:r w:rsidRPr="00FD4B84">
        <w:rPr>
          <w:rFonts w:ascii="Times New Roman" w:hAnsi="Times New Roman"/>
          <w:sz w:val="24"/>
          <w:szCs w:val="24"/>
          <w:lang w:eastAsia="ru-RU"/>
        </w:rPr>
        <w:t>для детей с умственной отсталостью</w:t>
      </w:r>
      <w:r>
        <w:rPr>
          <w:rFonts w:ascii="Times New Roman" w:hAnsi="Times New Roman"/>
          <w:sz w:val="24"/>
          <w:szCs w:val="24"/>
          <w:lang w:eastAsia="ru-RU"/>
        </w:rPr>
        <w:t xml:space="preserve"> (интеллектуальными нарушениями)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формируется в соответствии с:</w:t>
      </w:r>
    </w:p>
    <w:p w:rsidR="00B31C3F" w:rsidRPr="00FD4B84" w:rsidRDefault="00B31C3F" w:rsidP="00A4539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</w:p>
    <w:p w:rsidR="00B31C3F" w:rsidRPr="00FD4B84" w:rsidRDefault="00B31C3F" w:rsidP="009D4A65">
      <w:pPr>
        <w:numPr>
          <w:ilvl w:val="0"/>
          <w:numId w:val="1"/>
        </w:numPr>
        <w:tabs>
          <w:tab w:val="left" w:pos="284"/>
          <w:tab w:val="num" w:pos="720"/>
          <w:tab w:val="num" w:pos="900"/>
        </w:tabs>
        <w:spacing w:after="0" w:line="240" w:lineRule="auto"/>
        <w:ind w:hanging="86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Конституцией Российской Федерации (ст.34).</w:t>
      </w:r>
    </w:p>
    <w:p w:rsidR="00B31C3F" w:rsidRPr="00FD4B84" w:rsidRDefault="00B31C3F" w:rsidP="00FD4B84">
      <w:pPr>
        <w:numPr>
          <w:ilvl w:val="0"/>
          <w:numId w:val="2"/>
        </w:numPr>
        <w:shd w:val="clear" w:color="auto" w:fill="FFFFFF"/>
        <w:tabs>
          <w:tab w:val="left" w:pos="284"/>
          <w:tab w:val="left" w:pos="16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Федеральным законом «Об образовании в Российской Федерации» от 29 декабря 2012 года».      </w:t>
      </w:r>
    </w:p>
    <w:p w:rsidR="00B31C3F" w:rsidRPr="00FD4B84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Приказом Министерства образования и науки Российской Федерации от 19.12.2014 года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B31C3F" w:rsidRPr="00FD4B84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Приказом Министерства образования и науки Российской Федерации от 19.12.2014 года №1599.</w:t>
      </w:r>
    </w:p>
    <w:p w:rsidR="00B31C3F" w:rsidRPr="00FD4B84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Письмом Минобразования  РФ от 4 сентября 1997гг№48 «О специфике деятельности специальных (коррекционных) образовательных учреждений </w:t>
      </w:r>
      <w:r w:rsidRPr="00FD4B8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FD4B84">
        <w:rPr>
          <w:rFonts w:ascii="Times New Roman" w:hAnsi="Times New Roman"/>
          <w:sz w:val="24"/>
          <w:szCs w:val="24"/>
          <w:lang w:eastAsia="ru-RU"/>
        </w:rPr>
        <w:t>-</w:t>
      </w:r>
      <w:r w:rsidRPr="00FD4B84">
        <w:rPr>
          <w:rFonts w:ascii="Times New Roman" w:hAnsi="Times New Roman"/>
          <w:sz w:val="24"/>
          <w:szCs w:val="24"/>
          <w:lang w:val="en-US" w:eastAsia="ru-RU"/>
        </w:rPr>
        <w:t>VIII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видов (с изм. и доп. От 26 декабря 2000г).</w:t>
      </w:r>
    </w:p>
    <w:p w:rsidR="00B31C3F" w:rsidRPr="00FD4B84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Письмом Минобрнауки РФ от 18 апреля 2008 года № АФ-15006 «Рекомендации по созданию условий для получения образования детьми с ограниченными возможностями здоровья и детьми – инвалидами».</w:t>
      </w:r>
    </w:p>
    <w:p w:rsidR="00B31C3F" w:rsidRPr="00FD4B84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Санитарно-эпидемиологическими правилами и нормативами СанПиН 2.4.2.№2821-10   «Санитарно-эпидемиологические требования к условиям и организации обучения в общеобразовательных учреждениях», </w:t>
      </w:r>
      <w:r w:rsidRPr="00FD4B84">
        <w:rPr>
          <w:rFonts w:ascii="Times New Roman" w:hAnsi="Times New Roman"/>
          <w:bCs/>
          <w:sz w:val="24"/>
          <w:szCs w:val="24"/>
          <w:lang w:eastAsia="ru-RU"/>
        </w:rPr>
        <w:t>зарегистрированные в Минюсте России 03 марта 2011 года,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регистрационный номер 19993.</w:t>
      </w:r>
    </w:p>
    <w:p w:rsidR="00B31C3F" w:rsidRPr="00FD4B84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утверждённые постановлением Главного государственного санитарного врача РФ от 10 июля 2015 года №26.</w:t>
      </w:r>
    </w:p>
    <w:p w:rsidR="00B31C3F" w:rsidRDefault="00B31C3F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30.08.2013 года №1015.</w:t>
      </w:r>
    </w:p>
    <w:p w:rsidR="00B31C3F" w:rsidRPr="00FD4B84" w:rsidRDefault="00B31C3F" w:rsidP="00512383">
      <w:pPr>
        <w:numPr>
          <w:ilvl w:val="0"/>
          <w:numId w:val="2"/>
        </w:numPr>
        <w:tabs>
          <w:tab w:val="left" w:pos="284"/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Примерной адаптированной основной общеобразовательной программы образования обучающихся с умственной отсталостью (интеллектуальными нарушениями). Одобрена решением федерального учебно – методического объединения по общему образованию (протокол от 22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>
        <w:rPr>
          <w:rFonts w:ascii="Times New Roman" w:hAnsi="Times New Roman"/>
          <w:sz w:val="24"/>
          <w:szCs w:val="24"/>
          <w:lang w:eastAsia="ru-RU"/>
        </w:rPr>
        <w:t>. №4/15).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Учебный план ГБОУ «Валуйская общеобразовательная школа – интернат №1» обеспечивает выполнение гигиенических требований к режиму образовательного процесса, установленных 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утверждённые постановлением Главного государственного санитарного врача РФ от 10 июля 2015 года №26.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На этапе обучения в учебномплане представлены предметные области и коррекционно-развивающая область. Предметные области: 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108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Язык и речевая практика (русский язык</w:t>
      </w:r>
      <w:r>
        <w:rPr>
          <w:rFonts w:ascii="Times New Roman" w:hAnsi="Times New Roman"/>
          <w:color w:val="000000"/>
          <w:sz w:val="24"/>
          <w:szCs w:val="24"/>
        </w:rPr>
        <w:t>, чтение, (Литературное чтение</w:t>
      </w:r>
      <w:r w:rsidRPr="00FD4B84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FD4B84">
        <w:rPr>
          <w:rFonts w:ascii="Times New Roman" w:hAnsi="Times New Roman"/>
          <w:color w:val="000000"/>
          <w:sz w:val="24"/>
          <w:szCs w:val="24"/>
        </w:rPr>
        <w:t>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Математика (математика</w:t>
      </w:r>
      <w:r>
        <w:rPr>
          <w:rFonts w:ascii="Times New Roman" w:hAnsi="Times New Roman"/>
          <w:sz w:val="24"/>
          <w:szCs w:val="24"/>
          <w:lang w:eastAsia="ru-RU"/>
        </w:rPr>
        <w:t>, информатика</w:t>
      </w:r>
      <w:r w:rsidRPr="00FD4B84">
        <w:rPr>
          <w:rFonts w:ascii="Times New Roman" w:hAnsi="Times New Roman"/>
          <w:sz w:val="24"/>
          <w:szCs w:val="24"/>
          <w:lang w:eastAsia="ru-RU"/>
        </w:rPr>
        <w:t>).</w:t>
      </w:r>
    </w:p>
    <w:p w:rsidR="00B31C3F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                      Естест</w:t>
      </w:r>
      <w:r>
        <w:rPr>
          <w:rFonts w:ascii="Times New Roman" w:hAnsi="Times New Roman"/>
          <w:sz w:val="24"/>
          <w:szCs w:val="24"/>
          <w:lang w:eastAsia="ru-RU"/>
        </w:rPr>
        <w:t>вознание (природоведение</w:t>
      </w:r>
      <w:r w:rsidRPr="00FD4B84">
        <w:rPr>
          <w:rFonts w:ascii="Times New Roman" w:hAnsi="Times New Roman"/>
          <w:sz w:val="24"/>
          <w:szCs w:val="24"/>
          <w:lang w:eastAsia="ru-RU"/>
        </w:rPr>
        <w:t>).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Человек и общество (мир истории, основы социальной жизни).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Искусство (</w:t>
      </w:r>
      <w:r w:rsidRPr="00FD4B84">
        <w:rPr>
          <w:rFonts w:ascii="Times New Roman" w:hAnsi="Times New Roman"/>
          <w:sz w:val="24"/>
          <w:szCs w:val="24"/>
          <w:lang w:eastAsia="ru-RU"/>
        </w:rPr>
        <w:t>изобразительное искусство</w:t>
      </w:r>
      <w:r>
        <w:rPr>
          <w:rFonts w:ascii="Times New Roman" w:hAnsi="Times New Roman"/>
          <w:sz w:val="24"/>
          <w:szCs w:val="24"/>
          <w:lang w:eastAsia="ru-RU"/>
        </w:rPr>
        <w:t>, музыка</w:t>
      </w:r>
      <w:r w:rsidRPr="00FD4B84">
        <w:rPr>
          <w:rFonts w:ascii="Times New Roman" w:hAnsi="Times New Roman"/>
          <w:sz w:val="24"/>
          <w:szCs w:val="24"/>
          <w:lang w:eastAsia="ru-RU"/>
        </w:rPr>
        <w:t>).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                         Физическая культура (физическая культура).</w:t>
      </w:r>
    </w:p>
    <w:p w:rsidR="00B31C3F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Технологии (профильный труд).</w:t>
      </w:r>
    </w:p>
    <w:p w:rsidR="00B31C3F" w:rsidRPr="00FD4B84" w:rsidRDefault="00B31C3F" w:rsidP="00FD790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Содержаниевсех учебных предметов, входящих в состав каждой предметной области,имеет ярко выраженную коррекционно-развивающую направленность,заключающуюся в учете особых образовательных потребностей этойкатегории обучающихся. </w:t>
      </w:r>
    </w:p>
    <w:p w:rsidR="00B31C3F" w:rsidRPr="00650AF7" w:rsidRDefault="00B31C3F" w:rsidP="00FD4B84">
      <w:pPr>
        <w:tabs>
          <w:tab w:val="left" w:pos="284"/>
        </w:tabs>
        <w:spacing w:after="0" w:line="240" w:lineRule="auto"/>
        <w:ind w:firstLine="60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С целью коррекции недостатковпсихического и физического развития обучающихся в структуру учебногоплана входит и коррекционно-развивающая область.Содержание </w:t>
      </w:r>
      <w:r w:rsidRPr="00FD4B84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коррекционно-развивающей области </w:t>
      </w:r>
      <w:r w:rsidRPr="00FD4B84">
        <w:rPr>
          <w:rFonts w:ascii="Times New Roman" w:hAnsi="Times New Roman"/>
          <w:color w:val="000000"/>
          <w:sz w:val="24"/>
          <w:szCs w:val="24"/>
        </w:rPr>
        <w:t>учебного планапредставлено коррекционными занятиями (логопедическими</w:t>
      </w:r>
      <w:r>
        <w:rPr>
          <w:rFonts w:ascii="Times New Roman" w:hAnsi="Times New Roman"/>
          <w:color w:val="000000"/>
          <w:sz w:val="24"/>
          <w:szCs w:val="24"/>
        </w:rPr>
        <w:t>),  занятиями по дефектологии, развитием речи, лечебной физкультурой.</w:t>
      </w:r>
    </w:p>
    <w:p w:rsidR="00B31C3F" w:rsidRPr="009D4A65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color w:val="000000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B31C3F" w:rsidRPr="00FD4B84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Обязательная часть </w:t>
      </w:r>
      <w:r w:rsidRPr="00FD4B84">
        <w:rPr>
          <w:rFonts w:ascii="Times New Roman" w:hAnsi="Times New Roman"/>
          <w:color w:val="000000"/>
          <w:sz w:val="24"/>
          <w:szCs w:val="24"/>
        </w:rPr>
        <w:t>учебного плана определяет состав учебных предметов обязательных предметных областей. 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</w:t>
      </w:r>
    </w:p>
    <w:p w:rsidR="00B31C3F" w:rsidRPr="00FD4B84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нарушениями): формирование жизненных компетенций, обеспечивающих овладение</w:t>
      </w:r>
    </w:p>
    <w:p w:rsidR="00B31C3F" w:rsidRPr="00FD4B84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системой социальных отношений и социальное развитие обучающегося, а также его интеграцию в социальное окружение; </w:t>
      </w:r>
    </w:p>
    <w:p w:rsidR="00B31C3F" w:rsidRPr="00FD4B84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B31C3F" w:rsidRPr="00FD4B84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формирование здорового образа жизни, элементарных правил поведения в экстремальных ситуациях.</w:t>
      </w:r>
    </w:p>
    <w:p w:rsidR="00B31C3F" w:rsidRPr="00650AF7" w:rsidRDefault="00B31C3F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FD4B84">
        <w:rPr>
          <w:rFonts w:ascii="Times New Roman" w:hAnsi="Times New Roman"/>
          <w:b/>
          <w:bCs/>
          <w:color w:val="000000"/>
          <w:sz w:val="24"/>
          <w:szCs w:val="24"/>
        </w:rPr>
        <w:t>Часть базисного учебного плана, формируемая участниками образовательных отношений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(школьный компонент)</w:t>
      </w:r>
      <w:r w:rsidRPr="00FD4B84">
        <w:rPr>
          <w:rFonts w:ascii="Times New Roman" w:hAnsi="Times New Roman"/>
          <w:color w:val="000000"/>
          <w:sz w:val="24"/>
          <w:szCs w:val="24"/>
        </w:rPr>
        <w:t>, обеспечивает реализацию особых(специфических) образовательных потребностей, характерных для даннойгруппы обучающихся, а также индивидуальных потребностей каждогообучающегося.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В ходе составления учебного плана школы учитывалось: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-выдерживаются ли гигиенические нормы учебной нагрузки;</w:t>
      </w:r>
    </w:p>
    <w:p w:rsidR="00B31C3F" w:rsidRDefault="00B31C3F" w:rsidP="000E1005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-сохранен ли федеральный компонент в учебном плане.</w:t>
      </w:r>
    </w:p>
    <w:p w:rsidR="00B31C3F" w:rsidRDefault="00B31C3F" w:rsidP="000E1005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31C3F" w:rsidRDefault="00B31C3F" w:rsidP="000E1005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В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Пятом</w:t>
      </w:r>
      <w:r w:rsidRPr="000E100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 в отличие от 1-4 классов</w:t>
      </w:r>
      <w:r w:rsidRPr="00650AF7">
        <w:rPr>
          <w:rFonts w:ascii="Times New Roman" w:hAnsi="Times New Roman"/>
          <w:sz w:val="24"/>
          <w:szCs w:val="24"/>
          <w:lang w:eastAsia="ru-RU"/>
        </w:rPr>
        <w:t>расширяет</w:t>
      </w:r>
      <w:r>
        <w:rPr>
          <w:rFonts w:ascii="Times New Roman" w:hAnsi="Times New Roman"/>
          <w:sz w:val="24"/>
          <w:szCs w:val="24"/>
          <w:lang w:eastAsia="ru-RU"/>
        </w:rPr>
        <w:t>ся</w:t>
      </w:r>
      <w:r w:rsidRPr="00650AF7">
        <w:rPr>
          <w:rFonts w:ascii="Times New Roman" w:hAnsi="Times New Roman"/>
          <w:sz w:val="24"/>
          <w:szCs w:val="24"/>
          <w:lang w:eastAsia="ru-RU"/>
        </w:rPr>
        <w:t xml:space="preserve"> и углубляет</w:t>
      </w:r>
      <w:r>
        <w:rPr>
          <w:rFonts w:ascii="Times New Roman" w:hAnsi="Times New Roman"/>
          <w:sz w:val="24"/>
          <w:szCs w:val="24"/>
          <w:lang w:eastAsia="ru-RU"/>
        </w:rPr>
        <w:t>ся понятийная и практическая основа</w:t>
      </w:r>
      <w:r w:rsidRPr="00650AF7">
        <w:rPr>
          <w:rFonts w:ascii="Times New Roman" w:hAnsi="Times New Roman"/>
          <w:sz w:val="24"/>
          <w:szCs w:val="24"/>
          <w:lang w:eastAsia="ru-RU"/>
        </w:rPr>
        <w:t xml:space="preserve"> обра</w:t>
      </w:r>
      <w:r>
        <w:rPr>
          <w:rFonts w:ascii="Times New Roman" w:hAnsi="Times New Roman"/>
          <w:sz w:val="24"/>
          <w:szCs w:val="24"/>
          <w:lang w:eastAsia="ru-RU"/>
        </w:rPr>
        <w:t>зовательных областей, закрепляются</w:t>
      </w:r>
      <w:r w:rsidRPr="00650AF7">
        <w:rPr>
          <w:rFonts w:ascii="Times New Roman" w:hAnsi="Times New Roman"/>
          <w:sz w:val="24"/>
          <w:szCs w:val="24"/>
          <w:lang w:eastAsia="ru-RU"/>
        </w:rPr>
        <w:t xml:space="preserve"> навыки самост</w:t>
      </w:r>
      <w:r>
        <w:rPr>
          <w:rFonts w:ascii="Times New Roman" w:hAnsi="Times New Roman"/>
          <w:sz w:val="24"/>
          <w:szCs w:val="24"/>
          <w:lang w:eastAsia="ru-RU"/>
        </w:rPr>
        <w:t>оятельной учебной деятельности.</w:t>
      </w:r>
    </w:p>
    <w:p w:rsidR="00B31C3F" w:rsidRPr="00650AF7" w:rsidRDefault="00B31C3F" w:rsidP="000E1005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650AF7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собое внимание в 5 классе</w:t>
      </w:r>
      <w:r w:rsidRPr="00650AF7">
        <w:rPr>
          <w:rFonts w:ascii="Times New Roman" w:hAnsi="Times New Roman"/>
          <w:sz w:val="24"/>
          <w:szCs w:val="24"/>
          <w:lang w:eastAsia="ru-RU"/>
        </w:rPr>
        <w:t xml:space="preserve"> уделяется новому виду дея</w:t>
      </w:r>
      <w:r>
        <w:rPr>
          <w:rFonts w:ascii="Times New Roman" w:hAnsi="Times New Roman"/>
          <w:sz w:val="24"/>
          <w:szCs w:val="24"/>
          <w:lang w:eastAsia="ru-RU"/>
        </w:rPr>
        <w:t xml:space="preserve">тельности - трудовому обучению. </w:t>
      </w:r>
      <w:r w:rsidRPr="00650AF7">
        <w:rPr>
          <w:rFonts w:ascii="Times New Roman" w:hAnsi="Times New Roman"/>
          <w:b/>
          <w:sz w:val="24"/>
          <w:szCs w:val="24"/>
          <w:lang w:eastAsia="ru-RU"/>
        </w:rPr>
        <w:t>Трудовое обучение</w:t>
      </w:r>
      <w:r w:rsidRPr="00650AF7">
        <w:rPr>
          <w:rFonts w:ascii="Times New Roman" w:hAnsi="Times New Roman"/>
          <w:sz w:val="24"/>
          <w:szCs w:val="24"/>
          <w:lang w:eastAsia="ru-RU"/>
        </w:rPr>
        <w:t xml:space="preserve"> - важная составляющая часть всего учебно - воспитательного процесса, поэтому обучение воспитанников разнообразным профилям труда  рассматривается в неразрывной связи с общеобразовательной подготовкой, стратегией жизнедеятельности выпускников, их дальнейшей самостоятельной жизни, с учетом ресурсных возможностей региона, ближайшего социального окружения обучающихся. </w:t>
      </w:r>
    </w:p>
    <w:p w:rsidR="00B31C3F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/>
          <w:kern w:val="1"/>
          <w:sz w:val="24"/>
          <w:szCs w:val="24"/>
          <w:lang w:eastAsia="ar-SA"/>
        </w:rPr>
        <w:t>Образовательная область учебного плана «Язык и речевая практика» представлена в 5-7 классах предметами</w:t>
      </w:r>
      <w:r w:rsidRPr="000E1005">
        <w:rPr>
          <w:rFonts w:ascii="Times New Roman" w:hAnsi="Times New Roman"/>
          <w:b/>
          <w:kern w:val="1"/>
          <w:sz w:val="24"/>
          <w:szCs w:val="24"/>
          <w:lang w:eastAsia="ar-SA"/>
        </w:rPr>
        <w:t>«Русский язык»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 (4 часа), </w:t>
      </w:r>
      <w:r w:rsidRPr="00422BA7">
        <w:rPr>
          <w:rFonts w:ascii="Times New Roman" w:hAnsi="Times New Roman"/>
          <w:b/>
          <w:kern w:val="1"/>
          <w:sz w:val="24"/>
          <w:szCs w:val="24"/>
          <w:lang w:eastAsia="ar-SA"/>
        </w:rPr>
        <w:t>«Чтение»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 (Литературное чтение) (4 часа).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Изучение русского языка в старших классах имеет своей цельюразвитие коммуникативно-речевых навыков и коррекцию недостатков мыслительной деятельности.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Достижение поставленной цели обеспечивается решением следующих задач: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― расширение представлений о языке как важнейшем средстве человеческого общения;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― ознакомление с некоторыми грамматическими понятиями и формирование на этой основе грамматических знаний и умений;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― использование усвоенных грамматико-орфографических знаний и умений для решения практических (коммуникативно-речевых) задач;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― совершенствование навыка полноценного чтения как основы понимания художественного и научно-познавательного текстов;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― развитие навыков речевого общения на материале доступных для понимания художественных и научно-познавательных текстов;</w:t>
      </w:r>
    </w:p>
    <w:p w:rsidR="00B31C3F" w:rsidRPr="000E1005" w:rsidRDefault="00B31C3F" w:rsidP="000E1005">
      <w:pPr>
        <w:spacing w:after="0" w:line="240" w:lineRule="auto"/>
        <w:ind w:firstLine="709"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</w:pPr>
      <w:r w:rsidRPr="000E1005">
        <w:rPr>
          <w:rFonts w:ascii="Times New Roman" w:hAnsi="Times New Roman"/>
          <w:kern w:val="1"/>
          <w:sz w:val="24"/>
          <w:szCs w:val="24"/>
          <w:lang w:eastAsia="ar-SA"/>
        </w:rPr>
        <w:t>― развитие положительных качеств и свойств личности.</w:t>
      </w:r>
    </w:p>
    <w:p w:rsidR="00B31C3F" w:rsidRPr="00422BA7" w:rsidRDefault="00B31C3F" w:rsidP="00422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</w:pPr>
      <w:r w:rsidRPr="00422BA7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>Содержание чтения (круг чтения)</w:t>
      </w:r>
      <w:r w:rsidRPr="00422BA7">
        <w:rPr>
          <w:rFonts w:ascii="Times New Roman" w:hAnsi="Times New Roman"/>
          <w:kern w:val="1"/>
          <w:sz w:val="24"/>
          <w:szCs w:val="24"/>
          <w:lang w:eastAsia="ar-SA"/>
        </w:rPr>
        <w:t xml:space="preserve">. Произведения устного народного творчества (сказка, былина, предание, легенда). Стихотворные и прозаические произведения отечественных и зарубежных писателей </w:t>
      </w:r>
      <w:r w:rsidRPr="00422BA7">
        <w:rPr>
          <w:rFonts w:ascii="Times New Roman" w:hAnsi="Times New Roman"/>
          <w:kern w:val="1"/>
          <w:sz w:val="24"/>
          <w:szCs w:val="24"/>
          <w:lang w:val="en-US" w:eastAsia="ar-SA"/>
        </w:rPr>
        <w:t>XIX</w:t>
      </w:r>
      <w:r w:rsidRPr="00422BA7">
        <w:rPr>
          <w:rFonts w:ascii="Times New Roman" w:hAnsi="Times New Roman"/>
          <w:kern w:val="1"/>
          <w:sz w:val="24"/>
          <w:szCs w:val="24"/>
          <w:lang w:eastAsia="ar-SA"/>
        </w:rPr>
        <w:t xml:space="preserve"> - </w:t>
      </w:r>
      <w:r w:rsidRPr="00422BA7">
        <w:rPr>
          <w:rFonts w:ascii="Times New Roman" w:hAnsi="Times New Roman"/>
          <w:kern w:val="1"/>
          <w:sz w:val="24"/>
          <w:szCs w:val="24"/>
          <w:lang w:val="en-US" w:eastAsia="ar-SA"/>
        </w:rPr>
        <w:t>XXI</w:t>
      </w:r>
      <w:r w:rsidRPr="00422BA7">
        <w:rPr>
          <w:rFonts w:ascii="Times New Roman" w:hAnsi="Times New Roman"/>
          <w:kern w:val="1"/>
          <w:sz w:val="24"/>
          <w:szCs w:val="24"/>
          <w:lang w:eastAsia="ar-SA"/>
        </w:rPr>
        <w:t xml:space="preserve"> вв. Книги о приключениях и путешествиях.  Художественные и научно-популярные рассказы и очерки. Справочная литература: словари, книги-справочники, детская энциклопедия и пр. </w:t>
      </w:r>
    </w:p>
    <w:p w:rsidR="00B31C3F" w:rsidRPr="00422BA7" w:rsidRDefault="00B31C3F" w:rsidP="00422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</w:pPr>
      <w:r w:rsidRPr="00422BA7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>Навык чтения:</w:t>
      </w:r>
      <w:r w:rsidRPr="00422BA7">
        <w:rPr>
          <w:rFonts w:ascii="Times New Roman" w:hAnsi="Times New Roman"/>
          <w:kern w:val="1"/>
          <w:sz w:val="24"/>
          <w:szCs w:val="24"/>
          <w:lang w:eastAsia="ar-SA"/>
        </w:rPr>
        <w:t xml:space="preserve"> 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беглого чтения. </w:t>
      </w:r>
    </w:p>
    <w:p w:rsidR="00B31C3F" w:rsidRDefault="00B31C3F" w:rsidP="00422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422BA7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>Внеклассное чтение</w:t>
      </w:r>
      <w:r w:rsidRPr="00422BA7">
        <w:rPr>
          <w:rFonts w:ascii="Times New Roman" w:hAnsi="Times New Roman"/>
          <w:kern w:val="1"/>
          <w:sz w:val="24"/>
          <w:szCs w:val="24"/>
          <w:lang w:eastAsia="ar-SA"/>
        </w:rPr>
        <w:t>. Самостоятельное чтение книг, газет и журналов. Обсуждение прочитанного. Отчет о прочитанном произведении. Ведение дневников внеклассного чтения (коллективное или с помощью учителя).</w:t>
      </w:r>
    </w:p>
    <w:p w:rsidR="00B31C3F" w:rsidRPr="00422BA7" w:rsidRDefault="00B31C3F" w:rsidP="00D504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</w:pP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«Математика»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представлена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учебным предметом «Математика»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5-6 классы 4 часа в неделю, 7 класс – 3 часа).</w:t>
      </w:r>
      <w:r w:rsidRPr="00422BA7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Расп</w:t>
      </w:r>
      <w:r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 xml:space="preserve">ределение учебного материала </w:t>
      </w:r>
      <w:r w:rsidRPr="00422BA7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 xml:space="preserve">осуществляются концентрически, что позволяет обеспечить постепенный переход от исключительно практического изучения математики к практико-теоретическому изучению, но с обязательным учетом значимости усваиваемых знаний и умений в формировании жизненных компетенций.В процессе обучения математике в </w:t>
      </w:r>
      <w:r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5-7 классах</w:t>
      </w:r>
      <w:r w:rsidRPr="00422BA7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решаются следующие задачи:</w:t>
      </w:r>
    </w:p>
    <w:p w:rsidR="00B31C3F" w:rsidRPr="00422BA7" w:rsidRDefault="00B31C3F" w:rsidP="00422BA7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― Дальнейшее формирование и развитие математических знаний и умений, необходимых для решения практических задач в учебной и трудовой деятельности; используемых в повседневной жизни;</w:t>
      </w:r>
    </w:p>
    <w:p w:rsidR="00B31C3F" w:rsidRPr="00422BA7" w:rsidRDefault="00B31C3F" w:rsidP="00422BA7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― Коррекция недостатков познавательной деятельности и повышение уровня общего развития;</w:t>
      </w:r>
    </w:p>
    <w:p w:rsidR="00B31C3F" w:rsidRDefault="00B31C3F" w:rsidP="00422B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22BA7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― Воспитание положител</w:t>
      </w:r>
      <w:r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 xml:space="preserve">ьных качеств и свойств личности,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которая  предполагает формирование арифметических счётных навыков.</w:t>
      </w:r>
    </w:p>
    <w:p w:rsidR="00B31C3F" w:rsidRPr="00240ABC" w:rsidRDefault="00B31C3F" w:rsidP="00422B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0ABC">
        <w:rPr>
          <w:rFonts w:ascii="Times New Roman" w:hAnsi="Times New Roman"/>
          <w:sz w:val="24"/>
          <w:szCs w:val="24"/>
          <w:lang w:eastAsia="ru-RU"/>
        </w:rPr>
        <w:t xml:space="preserve">И предметом «Информатика» (7 класс – 1 час). </w:t>
      </w:r>
      <w:r>
        <w:rPr>
          <w:rFonts w:ascii="Times New Roman" w:hAnsi="Times New Roman"/>
          <w:sz w:val="24"/>
          <w:szCs w:val="24"/>
        </w:rPr>
        <w:t>В результате изучения курса информатики у обучающихся будут сформированы представления, знания и умения, необходимые для жизни и работы в современном высокотехнологичном обществе. Обучающиеся познакомятся с приёмами работы на компьютере и с другими средствами ИКТ, необходимыми для решения учебно – познавательных,  учебно – практических, житейских и профессиональных задач.</w:t>
      </w:r>
    </w:p>
    <w:p w:rsidR="00B31C3F" w:rsidRPr="00422BA7" w:rsidRDefault="00B31C3F" w:rsidP="0042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«Естествознание»</w:t>
      </w:r>
      <w:r w:rsidRPr="00422B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представлена учебным предметом «Природоведение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(5-6 классы 2</w:t>
      </w:r>
      <w:r w:rsidRPr="00422B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422BA7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Курс «Природоведение» ставит своей целью расширить кругозор и подготовить 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об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уча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ю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щихся к усвое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нию систематических биологических и географических знаний.</w:t>
      </w:r>
    </w:p>
    <w:p w:rsidR="00B31C3F" w:rsidRPr="00422BA7" w:rsidRDefault="00B31C3F" w:rsidP="00422BA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Основными задачами курса «Природоведение» являются:</w:t>
      </w:r>
    </w:p>
    <w:p w:rsidR="00B31C3F" w:rsidRPr="00422BA7" w:rsidRDefault="00B31C3F" w:rsidP="00422BA7">
      <w:pPr>
        <w:widowControl w:val="0"/>
        <w:shd w:val="clear" w:color="auto" w:fill="FFFFFF"/>
        <w:tabs>
          <w:tab w:val="left" w:pos="317"/>
        </w:tabs>
        <w:autoSpaceDE w:val="0"/>
        <w:spacing w:after="0" w:line="240" w:lineRule="auto"/>
        <w:ind w:firstLine="318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формирование  элементарных научных  знаний  о живой  и  неживой приро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де;</w:t>
      </w:r>
    </w:p>
    <w:p w:rsidR="00B31C3F" w:rsidRPr="00422BA7" w:rsidRDefault="00B31C3F" w:rsidP="00422BA7">
      <w:pPr>
        <w:widowControl w:val="0"/>
        <w:shd w:val="clear" w:color="auto" w:fill="FFFFFF"/>
        <w:tabs>
          <w:tab w:val="left" w:pos="317"/>
        </w:tabs>
        <w:autoSpaceDE w:val="0"/>
        <w:spacing w:after="0" w:line="240" w:lineRule="auto"/>
        <w:ind w:firstLine="318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демонстрация тесной взаимосвязи между живой и неживой при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родой;</w:t>
      </w:r>
    </w:p>
    <w:p w:rsidR="00B31C3F" w:rsidRPr="00422BA7" w:rsidRDefault="00B31C3F" w:rsidP="00422BA7">
      <w:pPr>
        <w:widowControl w:val="0"/>
        <w:shd w:val="clear" w:color="auto" w:fill="FFFFFF"/>
        <w:tabs>
          <w:tab w:val="left" w:pos="317"/>
        </w:tabs>
        <w:autoSpaceDE w:val="0"/>
        <w:spacing w:after="0" w:line="240" w:lineRule="auto"/>
        <w:ind w:firstLine="318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формирование специальных и общеучебных умений и навыков;</w:t>
      </w:r>
    </w:p>
    <w:p w:rsidR="00B31C3F" w:rsidRPr="00422BA7" w:rsidRDefault="00B31C3F" w:rsidP="00422BA7">
      <w:pPr>
        <w:widowControl w:val="0"/>
        <w:shd w:val="clear" w:color="auto" w:fill="FFFFFF"/>
        <w:tabs>
          <w:tab w:val="left" w:pos="317"/>
        </w:tabs>
        <w:autoSpaceDE w:val="0"/>
        <w:spacing w:after="0" w:line="240" w:lineRule="auto"/>
        <w:ind w:firstLine="318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воспитание бережного отношения к природе, ее ресурсам, знакомство с основными  направлениями  природоохранительной  ра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боты;</w:t>
      </w:r>
    </w:p>
    <w:p w:rsidR="00B31C3F" w:rsidRPr="00422BA7" w:rsidRDefault="00B31C3F" w:rsidP="00422BA7">
      <w:pPr>
        <w:widowControl w:val="0"/>
        <w:shd w:val="clear" w:color="auto" w:fill="FFFFFF"/>
        <w:tabs>
          <w:tab w:val="left" w:pos="317"/>
        </w:tabs>
        <w:autoSpaceDE w:val="0"/>
        <w:spacing w:after="0" w:line="240" w:lineRule="auto"/>
        <w:ind w:firstLine="318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воспитание социально значимых качеств личности.</w:t>
      </w:r>
    </w:p>
    <w:p w:rsidR="00B31C3F" w:rsidRPr="00422BA7" w:rsidRDefault="00B31C3F" w:rsidP="00422BA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В процессе изучения природоведческого материала у 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об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уча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ю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щих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ся развивается на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блю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да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тельность, память, воображение, речь и, главное, логическое мышление, умение ана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ли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зи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ровать, обобщать, классифицировать, устанавливать причинно-следственные связи и за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ви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си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мости.</w:t>
      </w:r>
    </w:p>
    <w:p w:rsidR="00B31C3F" w:rsidRPr="00FD0F2A" w:rsidRDefault="00B31C3F" w:rsidP="00FD0F2A">
      <w:pPr>
        <w:spacing w:after="0" w:line="240" w:lineRule="auto"/>
        <w:ind w:firstLine="544"/>
        <w:jc w:val="both"/>
        <w:rPr>
          <w:rFonts w:ascii="Times New Roman" w:eastAsia="Arial Unicode MS" w:hAnsi="Times New Roman"/>
          <w:kern w:val="1"/>
          <w:sz w:val="24"/>
          <w:szCs w:val="24"/>
          <w:lang w:eastAsia="ar-SA"/>
        </w:rPr>
      </w:pP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Курс «Природоведение» не только обобщает знания о приро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де, осуществляет пе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ре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ход от первоначальных представлений, по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 xml:space="preserve">лученных в 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1-4 классах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, к систематическим знаниям по геогра</w:t>
      </w:r>
      <w:r w:rsidRPr="00422BA7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 xml:space="preserve">фии и естествознанию, но и одновременно служит основой для них. 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Предметом </w:t>
      </w:r>
      <w:r w:rsidRPr="00FD0F2A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«Биология» (7 класс – 2 часа). Основные задачи изучения биологии:</w:t>
      </w:r>
    </w:p>
    <w:p w:rsidR="00B31C3F" w:rsidRPr="00FD0F2A" w:rsidRDefault="00B31C3F" w:rsidP="00FD0F2A">
      <w:pPr>
        <w:spacing w:after="0" w:line="240" w:lineRule="auto"/>
        <w:ind w:firstLine="544"/>
        <w:jc w:val="both"/>
        <w:rPr>
          <w:rFonts w:ascii="Times New Roman" w:eastAsia="Arial Unicode MS" w:hAnsi="Times New Roman"/>
          <w:kern w:val="1"/>
          <w:sz w:val="24"/>
          <w:szCs w:val="24"/>
          <w:lang w:eastAsia="ar-SA"/>
        </w:rPr>
      </w:pPr>
      <w:r w:rsidRPr="00FD0F2A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- формировать элементарные научные представления о компонентах живой природы: строении и жизни растений, животных, об организме человека и его здоровье;</w:t>
      </w:r>
    </w:p>
    <w:p w:rsidR="00B31C3F" w:rsidRDefault="00B31C3F" w:rsidP="00FD0F2A">
      <w:pPr>
        <w:spacing w:after="0" w:line="240" w:lineRule="auto"/>
        <w:ind w:firstLine="544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FD0F2A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- показывать практическое применение биологических знаний: учить приёмам выращивания некоторых растений и домашних животных и ухода за ними, вырабатывать умение ухаживать за своим организмом, использовать полученные знания для решения бытовых, медицинских и экологических проблем;</w:t>
      </w:r>
    </w:p>
    <w:p w:rsidR="00B31C3F" w:rsidRDefault="00B31C3F" w:rsidP="00FD0F2A">
      <w:pPr>
        <w:spacing w:after="0" w:line="240" w:lineRule="auto"/>
        <w:ind w:firstLine="544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- формировать навыки правильного поведения в природе, способствовать экологическому, эстетическому, физическому, санитарно – гигиеническому, половому воспитанию подростков, помочь усвоить правила здорового образа жизни. И предметом </w:t>
      </w:r>
      <w:r w:rsidRPr="000C655E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«География» (6-7 классы – 2 часа).</w:t>
      </w:r>
      <w:r w:rsidRPr="0010343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Это элементарный курс физической географии России и зарубежья, позволяющий на основе межпредметных связей сформировать доступные представления о физической, социально – экономической географии, её природных и климатических ресурсах, влияющих на образ жизни, культуру, хозяйственную деятельность человека на земле. </w:t>
      </w:r>
    </w:p>
    <w:p w:rsidR="00B31C3F" w:rsidRPr="0010343A" w:rsidRDefault="00B31C3F" w:rsidP="0010343A">
      <w:pPr>
        <w:ind w:firstLine="544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«Человек и общество»</w:t>
      </w:r>
      <w:r w:rsidRPr="00B979B2">
        <w:rPr>
          <w:rFonts w:ascii="Times New Roman" w:hAnsi="Times New Roman"/>
          <w:color w:val="000000"/>
          <w:sz w:val="24"/>
          <w:szCs w:val="24"/>
          <w:lang w:eastAsia="ru-RU"/>
        </w:rPr>
        <w:t>представлена предметом «Основы социальной жизни» (1 час в неделю).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 xml:space="preserve">Учебный предмет «Основы социальной жизни» имеет своей </w:t>
      </w:r>
      <w:r w:rsidRPr="00B979B2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>целью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 xml:space="preserve"> практическую под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softHyphen/>
        <w:t>готовку обучающихся с умственной отсталостью (интеллектуальными нарушениями) к са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softHyphen/>
        <w:t>мостоятельной жизни и трудовой деятельности в ближайшем и более отдаленном со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softHyphen/>
        <w:t>ци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softHyphen/>
        <w:t>у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softHyphen/>
        <w:t>ме.</w:t>
      </w:r>
    </w:p>
    <w:p w:rsidR="00B31C3F" w:rsidRPr="00B979B2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Основные задачи, которые призван решать этот учебный предмет, состоят в следующем:</w:t>
      </w:r>
    </w:p>
    <w:p w:rsidR="00B31C3F" w:rsidRPr="00B979B2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расширение кругозора обучающихся в процессе ознакомления с различными сторонами повседневной жизни;</w:t>
      </w:r>
    </w:p>
    <w:p w:rsidR="00B31C3F" w:rsidRPr="00B979B2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― формирование и развитие навыков самообслуживания и </w:t>
      </w:r>
      <w:r w:rsidRPr="00B979B2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 xml:space="preserve">трудовых навыков, связанных с ведением домашнего хозяйства; </w:t>
      </w:r>
    </w:p>
    <w:p w:rsidR="00B31C3F" w:rsidRPr="00B979B2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ознакомление с основами экономики ведения домашнего хозяйства и формирование необходимых умений;</w:t>
      </w:r>
    </w:p>
    <w:p w:rsidR="00B31C3F" w:rsidRPr="00B979B2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B31C3F" w:rsidRPr="00B979B2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усвоение морально-этических норм поведения, выработка навыков общения (в том числе с использованием деловых бумаг);</w:t>
      </w:r>
    </w:p>
    <w:p w:rsidR="00B31C3F" w:rsidRDefault="00B31C3F" w:rsidP="00B979B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B979B2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― развитие навыков здорового образа жизни; положительных качеств и свойств личности.</w:t>
      </w:r>
    </w:p>
    <w:p w:rsidR="00B31C3F" w:rsidRPr="00B979B2" w:rsidRDefault="00B31C3F" w:rsidP="003D5DAC">
      <w:pPr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 Предметами</w:t>
      </w:r>
      <w:r w:rsidRPr="003D5DAC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«Мир истории</w:t>
      </w:r>
      <w:r w:rsidRPr="00AB48DF">
        <w:rPr>
          <w:rFonts w:ascii="Times New Roman" w:eastAsia="Arial Unicode MS" w:hAnsi="Times New Roman"/>
          <w:b/>
          <w:color w:val="00000A"/>
          <w:kern w:val="1"/>
          <w:sz w:val="24"/>
          <w:szCs w:val="24"/>
          <w:lang w:eastAsia="ar-SA"/>
        </w:rPr>
        <w:t>»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 6 класс (2 часа), «История Отечества» 7 класс – 2 часа.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Эти</w:t>
      </w:r>
      <w:r w:rsidRPr="00AB48D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предмет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 формирую</w:t>
      </w:r>
      <w:r w:rsidRPr="00AB48DF">
        <w:rPr>
          <w:rFonts w:ascii="Times New Roman" w:hAnsi="Times New Roman"/>
          <w:color w:val="000000"/>
          <w:sz w:val="24"/>
          <w:szCs w:val="24"/>
          <w:lang w:eastAsia="ru-RU"/>
        </w:rPr>
        <w:t>т систему знаний о самых значительных исторических событиях в становлении и развитии основ Российской государственности с древнейших времён до новейшей истории. Принцип социокультурного развития средствами истории способствует воспитанию гражданских чувств, широкому использованию приёмов из истории региона, формированию простейших обществоведческих представлений: о религиях, видах и структуре государственной власти, морали, этике, правовых устоях, культурных достижениях общества и др.</w:t>
      </w:r>
    </w:p>
    <w:p w:rsidR="00B31C3F" w:rsidRPr="006B4115" w:rsidRDefault="00B31C3F" w:rsidP="006B4115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bCs/>
          <w:color w:val="00000A"/>
          <w:kern w:val="1"/>
          <w:sz w:val="24"/>
          <w:szCs w:val="24"/>
          <w:lang w:eastAsia="ar-SA"/>
        </w:rPr>
      </w:pPr>
      <w:r w:rsidRPr="006B4115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«Искусство»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изучается в виде предмета</w:t>
      </w:r>
      <w:r w:rsidRPr="00A80F2D">
        <w:rPr>
          <w:rFonts w:ascii="Times New Roman" w:hAnsi="Times New Roman"/>
          <w:b/>
          <w:color w:val="000000"/>
          <w:sz w:val="24"/>
          <w:szCs w:val="24"/>
          <w:lang w:eastAsia="ru-RU"/>
        </w:rPr>
        <w:t>«Изобразительное искусство»</w:t>
      </w:r>
      <w:r w:rsidRPr="006B41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5 класс - </w:t>
      </w:r>
      <w:r w:rsidRPr="006B4115">
        <w:rPr>
          <w:rFonts w:ascii="Times New Roman" w:hAnsi="Times New Roman"/>
          <w:color w:val="000000"/>
          <w:sz w:val="24"/>
          <w:szCs w:val="24"/>
          <w:lang w:eastAsia="ru-RU"/>
        </w:rPr>
        <w:t>2 часа)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Основная </w:t>
      </w:r>
      <w:r w:rsidRPr="00A44876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цель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изучения предмета</w:t>
      </w:r>
      <w:r w:rsidRPr="006B4115">
        <w:rPr>
          <w:rFonts w:ascii="Times New Roman" w:eastAsia="Arial Unicode MS" w:hAnsi="Times New Roman"/>
          <w:kern w:val="1"/>
          <w:sz w:val="24"/>
          <w:szCs w:val="24"/>
          <w:lang w:eastAsia="ar-SA"/>
        </w:rPr>
        <w:t>заключается во всестороннем развитии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искусстве; 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развитие умения пользоваться полученными практическими навыками в повседневной жизни.</w:t>
      </w:r>
      <w:r w:rsidRPr="006B4115">
        <w:rPr>
          <w:rFonts w:ascii="Times New Roman" w:eastAsia="Arial Unicode MS" w:hAnsi="Times New Roman"/>
          <w:bCs/>
          <w:color w:val="00000A"/>
          <w:kern w:val="1"/>
          <w:sz w:val="24"/>
          <w:szCs w:val="24"/>
          <w:lang w:eastAsia="ar-SA"/>
        </w:rPr>
        <w:t>И предмета</w:t>
      </w:r>
      <w:r w:rsidRPr="00A80F2D">
        <w:rPr>
          <w:rFonts w:ascii="Times New Roman" w:hAnsi="Times New Roman"/>
          <w:b/>
          <w:color w:val="000000"/>
          <w:sz w:val="24"/>
          <w:szCs w:val="24"/>
          <w:lang w:eastAsia="ru-RU"/>
        </w:rPr>
        <w:t>«Музыка»</w:t>
      </w:r>
      <w:r w:rsidRPr="006B4115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5 класс - </w:t>
      </w:r>
      <w:r w:rsidRPr="006B4115">
        <w:rPr>
          <w:rFonts w:ascii="Times New Roman" w:hAnsi="Times New Roman"/>
          <w:color w:val="000000"/>
          <w:sz w:val="24"/>
          <w:szCs w:val="24"/>
          <w:lang w:eastAsia="ru-RU"/>
        </w:rPr>
        <w:t>1 час).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 xml:space="preserve"> «Музыка» ― учебный предмет, предназначенный для формирования у обу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ча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ю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щи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х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ся с умственной отсталостью (интеллектуальными нарушениями) элементарных знаний, уме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ний и навыков в области музыкального искусства, развития их музыкальных спо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softHyphen/>
        <w:t>собностей, мотивации к музыкальной деятельности</w:t>
      </w:r>
      <w:r w:rsidRPr="006B4115">
        <w:rPr>
          <w:rFonts w:ascii="Times New Roman" w:eastAsia="Arial Unicode MS" w:hAnsi="Times New Roman"/>
          <w:color w:val="000000"/>
          <w:kern w:val="1"/>
          <w:sz w:val="24"/>
          <w:szCs w:val="24"/>
          <w:lang w:eastAsia="ar-SA"/>
        </w:rPr>
        <w:t>.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Цель― приобщение к музыкальной культуре обучающихся с умственной отсталостью (интеллектуальными нарушениями) как к неотъемлемой части духовной культуры.</w:t>
      </w:r>
    </w:p>
    <w:p w:rsidR="00B31C3F" w:rsidRPr="006B4115" w:rsidRDefault="00B31C3F" w:rsidP="006B4115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</w:pPr>
      <w:r w:rsidRPr="006B411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Образовательная область  «Физическая культура» </w:t>
      </w:r>
      <w:r w:rsidRPr="006B4115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5-7 классы </w:t>
      </w:r>
      <w:r w:rsidRPr="006B4115">
        <w:rPr>
          <w:rFonts w:ascii="Times New Roman" w:hAnsi="Times New Roman"/>
          <w:color w:val="000000"/>
          <w:sz w:val="24"/>
          <w:szCs w:val="24"/>
          <w:lang w:eastAsia="ru-RU"/>
        </w:rPr>
        <w:t>3 часа).</w:t>
      </w:r>
      <w:r w:rsidRPr="006B4115">
        <w:rPr>
          <w:rFonts w:ascii="Times New Roman" w:eastAsia="Arial Unicode MS" w:hAnsi="Times New Roman"/>
          <w:b/>
          <w:color w:val="00000A"/>
          <w:kern w:val="1"/>
          <w:sz w:val="24"/>
          <w:szCs w:val="24"/>
          <w:lang w:eastAsia="ar-SA"/>
        </w:rPr>
        <w:t xml:space="preserve"> Основная цель изучения физической культуры </w:t>
      </w:r>
      <w:r w:rsidRPr="006B4115">
        <w:rPr>
          <w:rFonts w:ascii="Times New Roman" w:eastAsia="Arial Unicode MS" w:hAnsi="Times New Roman"/>
          <w:color w:val="00000A"/>
          <w:kern w:val="1"/>
          <w:sz w:val="24"/>
          <w:szCs w:val="24"/>
          <w:lang w:eastAsia="ar-SA"/>
        </w:rPr>
        <w:t>заключается во всестороннем развитии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:rsidR="00B31C3F" w:rsidRPr="00A44876" w:rsidRDefault="00B31C3F" w:rsidP="00A44876">
      <w:pPr>
        <w:pStyle w:val="NormalWeb"/>
        <w:spacing w:after="0" w:line="240" w:lineRule="auto"/>
        <w:ind w:firstLine="709"/>
        <w:jc w:val="both"/>
        <w:rPr>
          <w:kern w:val="1"/>
          <w:lang w:eastAsia="ar-SA"/>
        </w:rPr>
      </w:pPr>
      <w:r w:rsidRPr="00FD4B84">
        <w:rPr>
          <w:b/>
          <w:lang w:eastAsia="ru-RU"/>
        </w:rPr>
        <w:t>Образовательная область «Технологии»</w:t>
      </w:r>
      <w:r w:rsidRPr="00FD4B84">
        <w:rPr>
          <w:color w:val="000000"/>
          <w:lang w:eastAsia="ru-RU"/>
        </w:rPr>
        <w:t xml:space="preserve"> предст</w:t>
      </w:r>
      <w:r>
        <w:rPr>
          <w:color w:val="000000"/>
          <w:lang w:eastAsia="ru-RU"/>
        </w:rPr>
        <w:t>авлена учебным предметом «Профильный</w:t>
      </w:r>
      <w:r w:rsidRPr="00FD4B84">
        <w:rPr>
          <w:color w:val="000000"/>
          <w:lang w:eastAsia="ru-RU"/>
        </w:rPr>
        <w:t xml:space="preserve"> труд» (</w:t>
      </w:r>
      <w:r>
        <w:rPr>
          <w:color w:val="000000"/>
          <w:lang w:eastAsia="ru-RU"/>
        </w:rPr>
        <w:t>5-6 классы 6 часов, 7 класс – 7 часов).</w:t>
      </w:r>
      <w:r w:rsidRPr="00A44876">
        <w:rPr>
          <w:kern w:val="1"/>
          <w:lang w:eastAsia="ar-SA"/>
        </w:rPr>
        <w:t>Цель изучения предмета «Профильный труд» заключается во всестороннем развитии личности обучающихся с умственной отсталостью (интеллектуальными нарушениям) старшего возраста в процессе формирования их трудовой  культуры.</w:t>
      </w:r>
    </w:p>
    <w:p w:rsidR="00B31C3F" w:rsidRPr="00915645" w:rsidRDefault="00B31C3F" w:rsidP="0091564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15D3">
        <w:rPr>
          <w:rFonts w:ascii="Times New Roman" w:hAnsi="Times New Roman"/>
          <w:b/>
          <w:sz w:val="24"/>
          <w:szCs w:val="24"/>
          <w:lang w:eastAsia="ru-RU"/>
        </w:rPr>
        <w:t>Школьный компонент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представлен предметами: </w:t>
      </w:r>
      <w:r w:rsidRPr="00A44876">
        <w:rPr>
          <w:rFonts w:ascii="Times New Roman" w:hAnsi="Times New Roman"/>
          <w:b/>
          <w:sz w:val="24"/>
          <w:szCs w:val="24"/>
          <w:lang w:eastAsia="ru-RU"/>
        </w:rPr>
        <w:t>«Математика»</w:t>
      </w:r>
      <w:r>
        <w:rPr>
          <w:rFonts w:ascii="Times New Roman" w:hAnsi="Times New Roman"/>
          <w:sz w:val="24"/>
          <w:szCs w:val="24"/>
          <w:lang w:eastAsia="ru-RU"/>
        </w:rPr>
        <w:t xml:space="preserve"> (5-7 классы - 1 час в неделю),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которая  предполагает формирование арифметических счётных навыков.</w:t>
      </w:r>
      <w:r w:rsidRPr="001015D3">
        <w:rPr>
          <w:rFonts w:ascii="Times New Roman" w:hAnsi="Times New Roman"/>
          <w:b/>
          <w:sz w:val="24"/>
          <w:szCs w:val="24"/>
          <w:lang w:eastAsia="ru-RU"/>
        </w:rPr>
        <w:t>«Православная культура»</w:t>
      </w:r>
      <w:r>
        <w:rPr>
          <w:rFonts w:ascii="Times New Roman" w:hAnsi="Times New Roman"/>
          <w:sz w:val="24"/>
          <w:szCs w:val="24"/>
          <w:lang w:eastAsia="ru-RU"/>
        </w:rPr>
        <w:t xml:space="preserve">  (5-7 классы - 1 час в неделю).Цель: </w:t>
      </w:r>
      <w:r w:rsidRPr="009A7916">
        <w:rPr>
          <w:rFonts w:ascii="Times New Roman" w:hAnsi="Times New Roman"/>
          <w:sz w:val="24"/>
          <w:szCs w:val="24"/>
        </w:rPr>
        <w:t>духовно-нравственное воспитание подрастающего поколения, формирование гуманистического мировоззрения, гражданского сознания, чувства сопричастности к героическому прошлому России, ценностям отечественной культуры посредством освоения знаний об исторически сложившихся системах этических норм и ценностей православной культуры;формирование устойчивого интереса к богатому православному культурному наследию;формирование ценностных ориентиров через ознакомление с основными этапами жизни и деятельности выдающихся православных подвижников.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Коррекционно - развивающаяся область представлена: </w:t>
      </w: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b/>
          <w:i/>
          <w:sz w:val="24"/>
          <w:szCs w:val="24"/>
          <w:lang w:eastAsia="ru-RU"/>
        </w:rPr>
        <w:t>Логопедическими занятиями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(3 часа в неделю)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, где индивидуальные и групповые занятия проводятся с обучающимися, имеющими ярко выраженную речевую патологию. </w:t>
      </w:r>
    </w:p>
    <w:p w:rsidR="00B31C3F" w:rsidRDefault="00B31C3F" w:rsidP="00EE0D4B">
      <w:pPr>
        <w:spacing w:after="0" w:line="240" w:lineRule="auto"/>
        <w:ind w:firstLine="708"/>
        <w:jc w:val="both"/>
        <w:rPr>
          <w:rFonts w:ascii="Royal Times New Roman" w:hAnsi="Royal 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Развитием речи</w:t>
      </w:r>
      <w:r w:rsidRPr="00FD4B84">
        <w:rPr>
          <w:rFonts w:ascii="Times New Roman" w:hAnsi="Times New Roman"/>
          <w:b/>
          <w:i/>
          <w:sz w:val="24"/>
          <w:szCs w:val="24"/>
          <w:lang w:eastAsia="ru-RU"/>
        </w:rPr>
        <w:t xml:space="preserve"> (1 час в неделю)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Pr="00A80F2D">
        <w:rPr>
          <w:rFonts w:ascii="Royal Times New Roman" w:hAnsi="Royal Times New Roman"/>
          <w:sz w:val="24"/>
          <w:szCs w:val="24"/>
          <w:lang w:eastAsia="ru-RU"/>
        </w:rPr>
        <w:t>Цель:познакомить обучающихся с лексико-грамматическими разрядами слов, словообразованием, нормами литературного произношении, орфографией, синтак</w:t>
      </w:r>
      <w:r>
        <w:rPr>
          <w:rFonts w:ascii="Royal Times New Roman" w:hAnsi="Royal Times New Roman"/>
          <w:sz w:val="24"/>
          <w:szCs w:val="24"/>
          <w:lang w:eastAsia="ru-RU"/>
        </w:rPr>
        <w:t>сическим строем русского языка.</w:t>
      </w:r>
    </w:p>
    <w:p w:rsidR="00B31C3F" w:rsidRDefault="00B31C3F" w:rsidP="00EE0D4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Занятиями по лечебной физкультуре (1 час в неделю),</w:t>
      </w:r>
      <w:r w:rsidRPr="00EE0D4B">
        <w:rPr>
          <w:rFonts w:ascii="Times New Roman" w:hAnsi="Times New Roman"/>
          <w:sz w:val="24"/>
          <w:szCs w:val="24"/>
          <w:lang w:eastAsia="ru-RU"/>
        </w:rPr>
        <w:t>Цель:</w:t>
      </w:r>
      <w:r w:rsidRPr="00A80F2D">
        <w:rPr>
          <w:rFonts w:ascii="Times New Roman" w:hAnsi="Times New Roman"/>
          <w:sz w:val="24"/>
          <w:szCs w:val="24"/>
          <w:lang w:eastAsia="ru-RU"/>
        </w:rPr>
        <w:t xml:space="preserve">овладение </w:t>
      </w:r>
      <w:r>
        <w:rPr>
          <w:rFonts w:ascii="Times New Roman" w:hAnsi="Times New Roman"/>
          <w:sz w:val="24"/>
          <w:szCs w:val="24"/>
          <w:lang w:eastAsia="ru-RU"/>
        </w:rPr>
        <w:t>об</w:t>
      </w:r>
      <w:r w:rsidRPr="00A80F2D">
        <w:rPr>
          <w:rFonts w:ascii="Times New Roman" w:hAnsi="Times New Roman"/>
          <w:sz w:val="24"/>
          <w:szCs w:val="24"/>
          <w:lang w:eastAsia="ru-RU"/>
        </w:rPr>
        <w:t>уча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A80F2D">
        <w:rPr>
          <w:rFonts w:ascii="Times New Roman" w:hAnsi="Times New Roman"/>
          <w:sz w:val="24"/>
          <w:szCs w:val="24"/>
          <w:lang w:eastAsia="ru-RU"/>
        </w:rPr>
        <w:t>щимися основ лечебной физической культуры, слагаемыми которой являются: поддержание оптимального уровня здоровья данной категории детей, овладение знаниями в области ЛФК и осуществление оздоровительной деятельности освоенными способами и умениями.</w:t>
      </w:r>
    </w:p>
    <w:p w:rsidR="00B31C3F" w:rsidRPr="00A80F2D" w:rsidRDefault="00B31C3F" w:rsidP="00A80F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Занятиями сдефектологом </w:t>
      </w:r>
      <w:r w:rsidRPr="00A80F2D">
        <w:rPr>
          <w:rFonts w:ascii="Times New Roman" w:hAnsi="Times New Roman"/>
          <w:b/>
          <w:i/>
          <w:sz w:val="24"/>
          <w:szCs w:val="24"/>
          <w:lang w:eastAsia="ru-RU"/>
        </w:rPr>
        <w:t xml:space="preserve"> «Познай себя»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(1 час в неделю).</w:t>
      </w:r>
      <w:r w:rsidRPr="00EE0D4B">
        <w:rPr>
          <w:rFonts w:ascii="Times New Roman" w:hAnsi="Times New Roman"/>
          <w:sz w:val="24"/>
          <w:szCs w:val="24"/>
          <w:lang w:eastAsia="ru-RU"/>
        </w:rPr>
        <w:t>Цель:</w:t>
      </w:r>
      <w:r>
        <w:rPr>
          <w:rFonts w:ascii="Times New Roman" w:hAnsi="Times New Roman"/>
          <w:sz w:val="24"/>
          <w:szCs w:val="24"/>
          <w:lang w:eastAsia="ru-RU"/>
        </w:rPr>
        <w:t>ф</w:t>
      </w:r>
      <w:r w:rsidRPr="00A80F2D">
        <w:rPr>
          <w:rFonts w:ascii="Times New Roman" w:hAnsi="Times New Roman"/>
          <w:sz w:val="24"/>
          <w:szCs w:val="24"/>
          <w:lang w:eastAsia="ru-RU"/>
        </w:rPr>
        <w:t>ормирование психологического базиса для полноценного развития личности ребенка, создание зоны ближайшего развития для преодоления недостатков интеллектуальной деятельности, повышение уровня общего развития учащихся, восполнение пробелов предшествующего развития и обучения, а также оказание помощи умственно отсталым детям на основе создания оптимальных возможностей и условий проявления личностного потенциала ребенка.</w:t>
      </w:r>
    </w:p>
    <w:p w:rsidR="00B31C3F" w:rsidRPr="00A80F2D" w:rsidRDefault="00B31C3F" w:rsidP="00A80F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C3F" w:rsidRPr="00FD4B84" w:rsidRDefault="00B31C3F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           Группы комплектуются с учетом и выраженности речевых, двигательных и других нарушений.</w:t>
      </w:r>
    </w:p>
    <w:p w:rsidR="00B31C3F" w:rsidRDefault="00B31C3F" w:rsidP="00915645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Default="00B31C3F" w:rsidP="00915645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915645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915645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915645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82" w:type="dxa"/>
        <w:tblLayout w:type="fixed"/>
        <w:tblLook w:val="0000"/>
      </w:tblPr>
      <w:tblGrid>
        <w:gridCol w:w="1968"/>
        <w:gridCol w:w="125"/>
        <w:gridCol w:w="7"/>
        <w:gridCol w:w="2468"/>
        <w:gridCol w:w="10"/>
        <w:gridCol w:w="1059"/>
        <w:gridCol w:w="1134"/>
        <w:gridCol w:w="1110"/>
        <w:gridCol w:w="1901"/>
      </w:tblGrid>
      <w:tr w:rsidR="00B31C3F" w:rsidRPr="00C65166" w:rsidTr="0010343A">
        <w:trPr>
          <w:trHeight w:val="269"/>
        </w:trPr>
        <w:tc>
          <w:tcPr>
            <w:tcW w:w="97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Годовой учебный план </w:t>
            </w: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5 -7</w:t>
            </w: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класс</w:t>
            </w: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ы</w:t>
            </w:r>
          </w:p>
        </w:tc>
      </w:tr>
      <w:tr w:rsidR="00B31C3F" w:rsidRPr="00C65166" w:rsidTr="0010343A">
        <w:trPr>
          <w:trHeight w:val="269"/>
        </w:trPr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Предметные области</w:t>
            </w:r>
          </w:p>
        </w:tc>
        <w:tc>
          <w:tcPr>
            <w:tcW w:w="261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                    Классы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52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10343A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Количество часов в год</w:t>
            </w:r>
          </w:p>
        </w:tc>
      </w:tr>
      <w:tr w:rsidR="00B31C3F" w:rsidRPr="00C65166" w:rsidTr="003D5DAC">
        <w:trPr>
          <w:trHeight w:val="143"/>
        </w:trPr>
        <w:tc>
          <w:tcPr>
            <w:tcW w:w="1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61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EE0D4B" w:rsidRDefault="00B31C3F" w:rsidP="000E550F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5 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10343A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10343A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 кл.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65166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7 кл.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Всего</w:t>
            </w:r>
          </w:p>
        </w:tc>
      </w:tr>
      <w:tr w:rsidR="00B31C3F" w:rsidRPr="00C65166" w:rsidTr="003D5DAC">
        <w:trPr>
          <w:trHeight w:val="508"/>
        </w:trPr>
        <w:tc>
          <w:tcPr>
            <w:tcW w:w="4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i/>
                <w:color w:val="00000A"/>
                <w:kern w:val="1"/>
                <w:sz w:val="24"/>
                <w:szCs w:val="24"/>
                <w:lang w:eastAsia="ar-SA"/>
              </w:rPr>
              <w:t>Обязательная часть</w:t>
            </w:r>
          </w:p>
        </w:tc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65166" w:rsidRDefault="00B31C3F" w:rsidP="00C65166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B31C3F" w:rsidRPr="00C65166" w:rsidTr="003D5DAC">
        <w:trPr>
          <w:trHeight w:val="822"/>
        </w:trPr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 Язык и речевая практика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1.1. Русский язык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1.2. Чтение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(Литературное чтение)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408</w:t>
            </w:r>
          </w:p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408</w:t>
            </w:r>
          </w:p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B31C3F" w:rsidRPr="00C65166" w:rsidTr="003D5DAC">
        <w:trPr>
          <w:trHeight w:val="538"/>
        </w:trPr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2. Математика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2.1. Математика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 xml:space="preserve">2.2. Информатика 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136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374</w:t>
            </w:r>
          </w:p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</w:tr>
      <w:tr w:rsidR="00B31C3F" w:rsidRPr="00C65166" w:rsidTr="003D5DAC">
        <w:trPr>
          <w:trHeight w:val="538"/>
        </w:trPr>
        <w:tc>
          <w:tcPr>
            <w:tcW w:w="20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</w:t>
            </w: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Естествознание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3.1. Природоведение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</w:tr>
      <w:tr w:rsidR="00B31C3F" w:rsidRPr="00C65166" w:rsidTr="003D5DAC">
        <w:trPr>
          <w:trHeight w:val="538"/>
        </w:trPr>
        <w:tc>
          <w:tcPr>
            <w:tcW w:w="2093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3.2. Биология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</w:tr>
      <w:tr w:rsidR="00B31C3F" w:rsidRPr="00C65166" w:rsidTr="003D5DAC">
        <w:trPr>
          <w:trHeight w:val="538"/>
        </w:trPr>
        <w:tc>
          <w:tcPr>
            <w:tcW w:w="209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3.3. География 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</w:tr>
      <w:tr w:rsidR="00B31C3F" w:rsidRPr="00C65166" w:rsidTr="003D5DAC">
        <w:trPr>
          <w:trHeight w:val="619"/>
        </w:trPr>
        <w:tc>
          <w:tcPr>
            <w:tcW w:w="20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 Человек</w:t>
            </w: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 и общество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4.1. Мир истории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</w:tr>
      <w:tr w:rsidR="00B31C3F" w:rsidRPr="00C65166" w:rsidTr="00240ABC">
        <w:trPr>
          <w:trHeight w:val="619"/>
        </w:trPr>
        <w:tc>
          <w:tcPr>
            <w:tcW w:w="2093" w:type="dxa"/>
            <w:gridSpan w:val="2"/>
            <w:vMerge/>
            <w:tcBorders>
              <w:lef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4.2</w:t>
            </w: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. Основы социальной жизни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</w:tr>
      <w:tr w:rsidR="00B31C3F" w:rsidRPr="00C65166" w:rsidTr="003D5DAC">
        <w:trPr>
          <w:trHeight w:val="619"/>
        </w:trPr>
        <w:tc>
          <w:tcPr>
            <w:tcW w:w="209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4.3. История отечества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</w:tr>
      <w:tr w:rsidR="00B31C3F" w:rsidRPr="00C65166" w:rsidTr="003D5DAC">
        <w:trPr>
          <w:trHeight w:val="807"/>
        </w:trPr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 Искусство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5.1. Изобразительное искусство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5.2. Музыка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C65166" w:rsidRDefault="00B31C3F" w:rsidP="00C6516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8121F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D0F2A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</w:tr>
      <w:tr w:rsidR="00B31C3F" w:rsidRPr="00C65166" w:rsidTr="003D5DAC">
        <w:trPr>
          <w:trHeight w:val="538"/>
        </w:trPr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6. Физическая культура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6.1. Физическая культура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306</w:t>
            </w:r>
          </w:p>
        </w:tc>
      </w:tr>
      <w:tr w:rsidR="00B31C3F" w:rsidRPr="00C65166" w:rsidTr="003D5DAC">
        <w:trPr>
          <w:trHeight w:val="269"/>
        </w:trPr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7. Технологии</w:t>
            </w:r>
          </w:p>
        </w:tc>
        <w:tc>
          <w:tcPr>
            <w:tcW w:w="2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7.1. Профильный труд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646</w:t>
            </w:r>
          </w:p>
        </w:tc>
      </w:tr>
      <w:tr w:rsidR="00B31C3F" w:rsidRPr="00C65166" w:rsidTr="003D5DAC">
        <w:trPr>
          <w:trHeight w:val="269"/>
        </w:trPr>
        <w:tc>
          <w:tcPr>
            <w:tcW w:w="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918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952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986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2856</w:t>
            </w:r>
          </w:p>
        </w:tc>
      </w:tr>
      <w:tr w:rsidR="00B31C3F" w:rsidRPr="00C65166" w:rsidTr="003D5DAC">
        <w:trPr>
          <w:trHeight w:val="582"/>
        </w:trPr>
        <w:tc>
          <w:tcPr>
            <w:tcW w:w="2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BB6ADC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BB6ADC">
              <w:rPr>
                <w:rFonts w:ascii="Times New Roman" w:eastAsia="Arial Unicode MS" w:hAnsi="Times New Roman"/>
                <w:i/>
                <w:iCs/>
                <w:color w:val="00000A"/>
                <w:kern w:val="1"/>
                <w:sz w:val="24"/>
                <w:szCs w:val="24"/>
                <w:lang w:eastAsia="ar-SA"/>
              </w:rPr>
              <w:t>Часть, формируемая участниками образовательных отношений</w:t>
            </w:r>
          </w:p>
        </w:tc>
        <w:tc>
          <w:tcPr>
            <w:tcW w:w="24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Математика </w:t>
            </w:r>
          </w:p>
          <w:p w:rsidR="00B31C3F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Православная культура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</w:tr>
      <w:tr w:rsidR="00B31C3F" w:rsidRPr="00C65166" w:rsidTr="00240ABC">
        <w:trPr>
          <w:trHeight w:val="523"/>
        </w:trPr>
        <w:tc>
          <w:tcPr>
            <w:tcW w:w="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BB6ADC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BB6AD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8121FE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8121FE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986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8121FE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8121FE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1020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8121FE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8121FE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1088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8121FE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8121FE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3094</w:t>
            </w:r>
          </w:p>
        </w:tc>
      </w:tr>
      <w:tr w:rsidR="00B31C3F" w:rsidRPr="00C65166" w:rsidTr="003D5DAC">
        <w:trPr>
          <w:trHeight w:val="555"/>
        </w:trPr>
        <w:tc>
          <w:tcPr>
            <w:tcW w:w="2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BB6ADC" w:rsidRDefault="00B31C3F" w:rsidP="00C6516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BB6AD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Коррекционно-развивающая область (коррекционные занятия)</w:t>
            </w:r>
          </w:p>
        </w:tc>
        <w:tc>
          <w:tcPr>
            <w:tcW w:w="24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1C3F" w:rsidRDefault="00B31C3F" w:rsidP="00C6516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Логопедия </w:t>
            </w:r>
          </w:p>
          <w:p w:rsidR="00B31C3F" w:rsidRDefault="00B31C3F" w:rsidP="00C6516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Развитие речи</w:t>
            </w:r>
          </w:p>
          <w:p w:rsidR="00B31C3F" w:rsidRDefault="00B31C3F" w:rsidP="00C6516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Лечебная физкультура</w:t>
            </w:r>
          </w:p>
          <w:p w:rsidR="00B31C3F" w:rsidRPr="00BB6ADC" w:rsidRDefault="00B31C3F" w:rsidP="00C6516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Занятия по дефектологии «Познай себя»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3D5DA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3D5DA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3D5DA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B31C3F" w:rsidRDefault="00B31C3F" w:rsidP="003D5DA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3D5DA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306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B31C3F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BB6ADC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</w:tr>
      <w:tr w:rsidR="00B31C3F" w:rsidRPr="00C65166" w:rsidTr="003D5DAC">
        <w:trPr>
          <w:trHeight w:val="405"/>
        </w:trPr>
        <w:tc>
          <w:tcPr>
            <w:tcW w:w="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BB6ADC" w:rsidRDefault="00B31C3F" w:rsidP="00C6516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BB6AD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Внеурочная деятельность: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BB6ADC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BB6AD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BB6ADC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BB6AD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BB6ADC" w:rsidRDefault="00B31C3F" w:rsidP="003D5DA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BB6ADC" w:rsidRDefault="00B31C3F" w:rsidP="00C65166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408</w:t>
            </w:r>
          </w:p>
        </w:tc>
      </w:tr>
      <w:tr w:rsidR="00B31C3F" w:rsidRPr="00CE0963" w:rsidTr="003D5DAC">
        <w:trPr>
          <w:trHeight w:val="269"/>
        </w:trPr>
        <w:tc>
          <w:tcPr>
            <w:tcW w:w="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E0963" w:rsidRDefault="00B31C3F" w:rsidP="00C6516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CE0963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Всего к финансированию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E0963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1326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E0963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1360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E0963" w:rsidRDefault="00B31C3F" w:rsidP="003D5DA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1428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CE0963" w:rsidRDefault="00B31C3F" w:rsidP="00C6516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4114</w:t>
            </w:r>
          </w:p>
        </w:tc>
      </w:tr>
    </w:tbl>
    <w:p w:rsidR="00B31C3F" w:rsidRPr="00CE0963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A35C91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38" w:type="dxa"/>
        <w:tblInd w:w="-516" w:type="dxa"/>
        <w:tblLayout w:type="fixed"/>
        <w:tblLook w:val="0000"/>
      </w:tblPr>
      <w:tblGrid>
        <w:gridCol w:w="1914"/>
        <w:gridCol w:w="14"/>
        <w:gridCol w:w="35"/>
        <w:gridCol w:w="2594"/>
        <w:gridCol w:w="10"/>
        <w:gridCol w:w="1302"/>
        <w:gridCol w:w="1276"/>
        <w:gridCol w:w="1276"/>
        <w:gridCol w:w="1417"/>
      </w:tblGrid>
      <w:tr w:rsidR="00B31C3F" w:rsidRPr="00C65166" w:rsidTr="000D1A4E">
        <w:trPr>
          <w:trHeight w:val="271"/>
        </w:trPr>
        <w:tc>
          <w:tcPr>
            <w:tcW w:w="98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Недельный</w:t>
            </w: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 учебный план </w:t>
            </w: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5-7</w:t>
            </w: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класс</w:t>
            </w: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ы</w:t>
            </w:r>
          </w:p>
        </w:tc>
      </w:tr>
      <w:tr w:rsidR="00B31C3F" w:rsidRPr="00C65166" w:rsidTr="00240ABC">
        <w:trPr>
          <w:trHeight w:val="271"/>
        </w:trPr>
        <w:tc>
          <w:tcPr>
            <w:tcW w:w="19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Предметные области</w:t>
            </w:r>
          </w:p>
        </w:tc>
        <w:tc>
          <w:tcPr>
            <w:tcW w:w="26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                    Классы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52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Количе</w:t>
            </w: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ство часов в неделю</w:t>
            </w:r>
          </w:p>
        </w:tc>
      </w:tr>
      <w:tr w:rsidR="00B31C3F" w:rsidRPr="00C65166" w:rsidTr="00685DA0">
        <w:trPr>
          <w:trHeight w:val="145"/>
        </w:trPr>
        <w:tc>
          <w:tcPr>
            <w:tcW w:w="19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6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EE0D4B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0D1A4E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0D1A4E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65166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Всего</w:t>
            </w:r>
          </w:p>
        </w:tc>
      </w:tr>
      <w:tr w:rsidR="00B31C3F" w:rsidRPr="00C65166" w:rsidTr="00685DA0">
        <w:trPr>
          <w:trHeight w:val="513"/>
        </w:trPr>
        <w:tc>
          <w:tcPr>
            <w:tcW w:w="4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i/>
                <w:color w:val="00000A"/>
                <w:kern w:val="1"/>
                <w:sz w:val="24"/>
                <w:szCs w:val="24"/>
                <w:lang w:eastAsia="ar-SA"/>
              </w:rPr>
              <w:t>Обязательная часть</w:t>
            </w:r>
          </w:p>
        </w:tc>
        <w:tc>
          <w:tcPr>
            <w:tcW w:w="2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65166" w:rsidRDefault="00B31C3F" w:rsidP="00F94333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B31C3F" w:rsidRPr="00C65166" w:rsidTr="00685DA0">
        <w:trPr>
          <w:trHeight w:val="829"/>
        </w:trPr>
        <w:tc>
          <w:tcPr>
            <w:tcW w:w="1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 Язык и речевая практика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1.1. Русский язык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1.2. Чтение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(Литературное чтение)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  <w:p w:rsidR="00B31C3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  <w:p w:rsidR="00B31C3F" w:rsidRPr="000E550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12</w:t>
            </w:r>
          </w:p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12</w:t>
            </w:r>
          </w:p>
          <w:p w:rsidR="00B31C3F" w:rsidRPr="000E550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B31C3F" w:rsidRPr="00C65166" w:rsidTr="00685DA0">
        <w:trPr>
          <w:trHeight w:val="543"/>
        </w:trPr>
        <w:tc>
          <w:tcPr>
            <w:tcW w:w="1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2. Математика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2.1. Математика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 xml:space="preserve">2.2. Информатика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4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11</w:t>
            </w:r>
          </w:p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B31C3F" w:rsidRPr="00C65166" w:rsidTr="00685DA0">
        <w:trPr>
          <w:trHeight w:val="558"/>
        </w:trPr>
        <w:tc>
          <w:tcPr>
            <w:tcW w:w="19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</w:t>
            </w: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Естествознание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3.1. Природоведение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</w:tr>
      <w:tr w:rsidR="00B31C3F" w:rsidRPr="00C65166" w:rsidTr="00685DA0">
        <w:trPr>
          <w:trHeight w:val="558"/>
        </w:trPr>
        <w:tc>
          <w:tcPr>
            <w:tcW w:w="1963" w:type="dxa"/>
            <w:gridSpan w:val="3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3.2. Биология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B31C3F" w:rsidRPr="00C65166" w:rsidTr="00685DA0">
        <w:trPr>
          <w:trHeight w:val="558"/>
        </w:trPr>
        <w:tc>
          <w:tcPr>
            <w:tcW w:w="1963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3.3. География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</w:tr>
      <w:tr w:rsidR="00B31C3F" w:rsidRPr="00C65166" w:rsidTr="00685DA0">
        <w:trPr>
          <w:trHeight w:val="624"/>
        </w:trPr>
        <w:tc>
          <w:tcPr>
            <w:tcW w:w="19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 Человек</w:t>
            </w: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 и общество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4.1. Мир истории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B31C3F" w:rsidRPr="00C65166" w:rsidTr="00240ABC">
        <w:trPr>
          <w:trHeight w:val="624"/>
        </w:trPr>
        <w:tc>
          <w:tcPr>
            <w:tcW w:w="1963" w:type="dxa"/>
            <w:gridSpan w:val="3"/>
            <w:vMerge/>
            <w:tcBorders>
              <w:lef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4.2</w:t>
            </w: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. Основы социальной жизни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</w:tr>
      <w:tr w:rsidR="00B31C3F" w:rsidRPr="00C65166" w:rsidTr="00685DA0">
        <w:trPr>
          <w:trHeight w:val="624"/>
        </w:trPr>
        <w:tc>
          <w:tcPr>
            <w:tcW w:w="1963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4.3. История отечества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B31C3F" w:rsidRPr="00C65166" w:rsidTr="00685DA0">
        <w:trPr>
          <w:trHeight w:val="829"/>
        </w:trPr>
        <w:tc>
          <w:tcPr>
            <w:tcW w:w="1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 Искусство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5.1. Изобразительное искусство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5.2. Музыка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C65166" w:rsidRDefault="00B31C3F" w:rsidP="00F9433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  <w:p w:rsidR="00B31C3F" w:rsidRPr="000E550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0E550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  <w:p w:rsidR="00B31C3F" w:rsidRPr="000E550F" w:rsidRDefault="00B31C3F" w:rsidP="00EA183F">
            <w:pPr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B31C3F" w:rsidRPr="000E550F" w:rsidRDefault="00B31C3F" w:rsidP="000D1A4E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B31C3F" w:rsidRPr="00C65166" w:rsidTr="00685DA0">
        <w:trPr>
          <w:trHeight w:val="543"/>
        </w:trPr>
        <w:tc>
          <w:tcPr>
            <w:tcW w:w="1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6. Физическая культура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6.1. Физическая культура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9</w:t>
            </w:r>
          </w:p>
        </w:tc>
      </w:tr>
      <w:tr w:rsidR="00B31C3F" w:rsidRPr="00C65166" w:rsidTr="00685DA0">
        <w:trPr>
          <w:trHeight w:val="361"/>
        </w:trPr>
        <w:tc>
          <w:tcPr>
            <w:tcW w:w="1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7. Технологии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7.1. Профильный труд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19</w:t>
            </w:r>
          </w:p>
        </w:tc>
      </w:tr>
      <w:tr w:rsidR="00B31C3F" w:rsidRPr="00C65166" w:rsidTr="00685DA0">
        <w:trPr>
          <w:trHeight w:val="271"/>
        </w:trPr>
        <w:tc>
          <w:tcPr>
            <w:tcW w:w="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2E6D9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0E550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0E550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  <w:t>84</w:t>
            </w:r>
          </w:p>
        </w:tc>
      </w:tr>
      <w:tr w:rsidR="00B31C3F" w:rsidRPr="00C65166" w:rsidTr="00685DA0">
        <w:trPr>
          <w:trHeight w:val="587"/>
        </w:trPr>
        <w:tc>
          <w:tcPr>
            <w:tcW w:w="1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65166" w:rsidRDefault="00B31C3F" w:rsidP="000E550F">
            <w:pPr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i/>
                <w:iCs/>
                <w:color w:val="00000A"/>
                <w:kern w:val="1"/>
                <w:sz w:val="24"/>
                <w:szCs w:val="24"/>
                <w:lang w:eastAsia="ar-SA"/>
              </w:rPr>
              <w:t>Часть, формируемая участниками образовательных отношений</w:t>
            </w:r>
          </w:p>
        </w:tc>
        <w:tc>
          <w:tcPr>
            <w:tcW w:w="26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1C3F" w:rsidRDefault="00B31C3F" w:rsidP="000E550F">
            <w:pPr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Математика </w:t>
            </w:r>
          </w:p>
          <w:p w:rsidR="00B31C3F" w:rsidRPr="00C65166" w:rsidRDefault="00B31C3F" w:rsidP="000E550F">
            <w:pPr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Православная культура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B31C3F" w:rsidRPr="00C65166" w:rsidTr="00685DA0">
        <w:trPr>
          <w:trHeight w:val="558"/>
        </w:trPr>
        <w:tc>
          <w:tcPr>
            <w:tcW w:w="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Максимально допустимая годовая нагрузка </w:t>
            </w:r>
            <w:r w:rsidRPr="00C65166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(при 5-дневной учебной неделе)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91</w:t>
            </w:r>
          </w:p>
        </w:tc>
      </w:tr>
      <w:tr w:rsidR="00B31C3F" w:rsidRPr="00C65166" w:rsidTr="00685DA0">
        <w:trPr>
          <w:trHeight w:val="560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C65166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Коррекционно-развивающая область (коррекционные занятия)</w:t>
            </w:r>
          </w:p>
        </w:tc>
        <w:tc>
          <w:tcPr>
            <w:tcW w:w="265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31C3F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Логопедия</w:t>
            </w:r>
          </w:p>
          <w:p w:rsidR="00B31C3F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Развитие речи</w:t>
            </w:r>
          </w:p>
          <w:p w:rsidR="00B31C3F" w:rsidRPr="000E550F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0E550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Лечебная физкультура</w:t>
            </w:r>
          </w:p>
          <w:p w:rsidR="00B31C3F" w:rsidRPr="00EE0D4B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Занятия с дефектологом</w:t>
            </w:r>
          </w:p>
          <w:p w:rsidR="00B31C3F" w:rsidRPr="00EE0D4B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EE0D4B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 xml:space="preserve">«Познай себя» </w:t>
            </w:r>
          </w:p>
          <w:p w:rsidR="00B31C3F" w:rsidRPr="000E550F" w:rsidRDefault="00B31C3F" w:rsidP="000E550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color w:val="FF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C65166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C65166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685DA0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9</w:t>
            </w:r>
          </w:p>
          <w:p w:rsidR="00B31C3F" w:rsidRDefault="00B31C3F" w:rsidP="00685DA0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Default="00B31C3F" w:rsidP="00685DA0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Default="00B31C3F" w:rsidP="00685DA0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B31C3F" w:rsidRPr="00C65166" w:rsidTr="00685DA0">
        <w:trPr>
          <w:trHeight w:val="429"/>
        </w:trPr>
        <w:tc>
          <w:tcPr>
            <w:tcW w:w="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2E6D9C" w:rsidRDefault="00B31C3F" w:rsidP="002E6D9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Итого (коррекционные занятия)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Default="00B31C3F" w:rsidP="002E6D9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Default="00B31C3F" w:rsidP="002E6D9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685DA0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2E6D9C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18</w:t>
            </w:r>
          </w:p>
        </w:tc>
      </w:tr>
      <w:tr w:rsidR="00B31C3F" w:rsidRPr="00C65166" w:rsidTr="00685DA0">
        <w:trPr>
          <w:trHeight w:val="408"/>
        </w:trPr>
        <w:tc>
          <w:tcPr>
            <w:tcW w:w="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2E6D9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Внеурочная деятельность: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E6D9C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Pr="002E6D9C" w:rsidRDefault="00B31C3F" w:rsidP="00685DA0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Pr="002E6D9C" w:rsidRDefault="00B31C3F" w:rsidP="00F94333">
            <w:pPr>
              <w:suppressAutoHyphens/>
              <w:spacing w:after="0"/>
              <w:jc w:val="center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12</w:t>
            </w:r>
          </w:p>
        </w:tc>
      </w:tr>
      <w:tr w:rsidR="00B31C3F" w:rsidRPr="00C65166" w:rsidTr="00685DA0">
        <w:trPr>
          <w:trHeight w:val="287"/>
        </w:trPr>
        <w:tc>
          <w:tcPr>
            <w:tcW w:w="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C65166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Всего к финансированию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C3F" w:rsidRPr="00C65166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1C3F" w:rsidRDefault="00B31C3F" w:rsidP="00685DA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C3F" w:rsidRDefault="00B31C3F" w:rsidP="00F94333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121</w:t>
            </w:r>
          </w:p>
        </w:tc>
      </w:tr>
    </w:tbl>
    <w:p w:rsidR="00B31C3F" w:rsidRPr="00D00C94" w:rsidRDefault="00B31C3F" w:rsidP="002852F2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00C94">
        <w:rPr>
          <w:rFonts w:ascii="Times New Roman" w:hAnsi="Times New Roman"/>
          <w:b/>
          <w:sz w:val="24"/>
          <w:szCs w:val="24"/>
          <w:lang w:eastAsia="ru-RU"/>
        </w:rPr>
        <w:t>Учебно – методический комплекс 5-7 кл.</w:t>
      </w:r>
    </w:p>
    <w:p w:rsidR="00B31C3F" w:rsidRPr="00D00C94" w:rsidRDefault="00B31C3F" w:rsidP="00D00C94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5"/>
        <w:gridCol w:w="993"/>
        <w:gridCol w:w="4250"/>
        <w:gridCol w:w="3542"/>
      </w:tblGrid>
      <w:tr w:rsidR="00B31C3F" w:rsidRPr="00D00C94" w:rsidTr="00240ABC">
        <w:trPr>
          <w:trHeight w:val="1061"/>
          <w:jc w:val="center"/>
        </w:trPr>
        <w:tc>
          <w:tcPr>
            <w:tcW w:w="1835" w:type="dxa"/>
            <w:vAlign w:val="center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Предметы в соответствии с учебным планом</w:t>
            </w:r>
          </w:p>
        </w:tc>
        <w:tc>
          <w:tcPr>
            <w:tcW w:w="993" w:type="dxa"/>
            <w:vAlign w:val="center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250" w:type="dxa"/>
            <w:vAlign w:val="center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программы (наименование, автор, год издания)</w:t>
            </w:r>
          </w:p>
        </w:tc>
        <w:tc>
          <w:tcPr>
            <w:tcW w:w="3542" w:type="dxa"/>
            <w:vAlign w:val="center"/>
          </w:tcPr>
          <w:p w:rsidR="00B31C3F" w:rsidRPr="00D00C94" w:rsidRDefault="00B31C3F" w:rsidP="00D00C9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Учебники, пособия для обучающихся (автор,                                                           </w:t>
            </w:r>
            <w:r w:rsidRPr="00D00C9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наименование, год издания</w:t>
            </w: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B31C3F" w:rsidRPr="00D00C94" w:rsidTr="00240ABC">
        <w:trPr>
          <w:trHeight w:val="106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русский язык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5 класс. Автор: Э.В. Якубовская.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2018.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Якубовская Э.В.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язык. 5 класс: учеб. для общеобразоват. организаций, реализующих адапт. основные общеобразоват. программы. – 5-е изд. -  М.: Просвещение, 2020. – 223 с.: ил. Реком. Мин. прос. РФ.</w:t>
            </w:r>
          </w:p>
        </w:tc>
      </w:tr>
      <w:tr w:rsidR="00B31C3F" w:rsidRPr="00D00C94" w:rsidTr="00240ABC">
        <w:trPr>
          <w:trHeight w:val="106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русский язык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6 класс. Автор: Э.В. Якубовская.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2018.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Якубовская Э.В.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язык. 6 класс: учеб. для общеобразоват. организаций, реализующих адапт. основные общеобразоват. программы. – 6-е изд. -  М.: Просвещение, 2020. – 239 с.: ил. Реком. Мин. прос. РФ.</w:t>
            </w:r>
          </w:p>
        </w:tc>
      </w:tr>
      <w:tr w:rsidR="00B31C3F" w:rsidRPr="00D00C94" w:rsidTr="00240ABC">
        <w:trPr>
          <w:trHeight w:val="106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русский язык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7 класс. Автор: Э.В. Якубовская.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2018.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Якубовская Э. В.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язык. 7 класс: учеб. для общеобразоват. организаций, реализующих адапт. основные общеобразоват. программы. – 7-е изд. -  М.: Просвещение, 2021. – 256 с.: ил. Доп. Мин. прос. РФ.</w:t>
            </w:r>
          </w:p>
        </w:tc>
      </w:tr>
      <w:tr w:rsidR="00B31C3F" w:rsidRPr="00D00C94" w:rsidTr="00240ABC">
        <w:trPr>
          <w:trHeight w:val="106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Чтение     (литературное чтение)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чтение ФГОС образования обучающихся с интеллектуальными нарушениями. 5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М.И. Шишкова.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2018.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Малышева З.Ф.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Чтение. 5 класс: учеб. для общеобразоват. организаций, реализующих адапт. основные общеобразоват. программы. –  19-е изд. – М.: Просвещение, 2020. – 255 с.: ил. Реком. Мин. прос. РФ.</w:t>
            </w:r>
          </w:p>
        </w:tc>
      </w:tr>
      <w:tr w:rsidR="00B31C3F" w:rsidRPr="00D00C94" w:rsidTr="00240ABC">
        <w:trPr>
          <w:trHeight w:val="106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чтение ФГОС образования обучающихся с интеллектуальными нарушениями. 6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М.И. Шишкова.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2018.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Бгажнокова И.М.;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Погостина Е.С.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Чтение. 6 класс: учеб. для общеобразоват. организаций, реализующих адапт. основные общеобразоват. программы. –  17-е изд. – М.: Просвещение, 2020. – 229 с.: ил. Реком. Мин. прос. РФ.</w:t>
            </w:r>
          </w:p>
        </w:tc>
      </w:tr>
      <w:tr w:rsidR="00B31C3F" w:rsidRPr="00D00C94" w:rsidTr="00240ABC">
        <w:trPr>
          <w:trHeight w:val="106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чтение ФГОС образования обучающихся с интеллектуальными нарушениями. 7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М.И. Шишкова.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2018.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Аксенова А. К.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Чтение. 7 класс: учеб. для общеобразоват. организаций, реализующих адапт. основные общеобразоват. программы. –  14-е изд. – М.: Просвещение, 2021. – 287 с.: ил. Доп. Мин. прос. РФ.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математика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5 класс. Автор: Т.В. Алышева.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Перова М. Н.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Математика. 5 класс: – учеб. для общеобразоват. организаций, реализующих адапт. основные общеобразоват. программы. – 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16-е изд. – М.: Просвещение, 2020. – 224 с. Реком. Мин. прос. РФ.  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математика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6 класс. Автор: Т.В. Алышева.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Капустина Г. М.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Математика. 6 класс: – учеб. для общеобразоват. организаций, реализующих адапт. основные общеобразоват. программы. – 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16-е изд. – М.: Просвещение, 2020. – 239 с. Реком. Мин. прос. РФ.  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математика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7 класс. Автор: Т.В. Алышева.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Алышева Т. В.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Математика. 7 класс: – учеб. для общеобразоват. организаций, реализующих адапт. основные общеобразоват. программы. – 15-е изд. – М.: Просвещение, 2021. – 272 с.: ил. Доп. Мин. прос. РФ.  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Природоведе-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природоведения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класс. Авторы: Т.М. Лифанова,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Е.Н. Соломина.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Лифанова Т.М.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Природоведение. 5 класс: учеб. для общеобразоват. организаций, реализующих адапт. основные общеобразоват. программы. – 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3-е изд. – М.: Просвещение, 2020. – 159 с.: ил. Реком.  Мин. прос.  РФ. 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природоведения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 класс. Авторы: Т.М. Лифанова,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Е.Н. Соломина.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Лифанова Т.М.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Природоведение. 6 класс: учеб. для общеобразоват. организаций, реализующих адапт. основные общеобразоват. программы. –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3-е изд. – М.: Просвещение, 2020. – 192 с.: ил. Реком.  Мин. прос.  РФ.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биология ФГОС образования обучающихся с интеллектуальными нарушениями. 7 класс. Авторы: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Т.В. Шевырёва, Е.Н. Соломина.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Клепинина З.Д.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Биология. Растения. Бактерии. Грибы. 7 класс: учеб. для общеобразоват. организаций, реализующих адапт. основные общеобразоват. программы. – 12-е изд. – М.: Просвещение, 2018. – 224 с.: ил. Рек. Мин. Обр. и науки РФ.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география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 класс. Авторы: Т.М. Лифанова,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Е.В. Подвальная.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Лифанова Т.М.</w:t>
            </w:r>
          </w:p>
          <w:p w:rsidR="00B31C3F" w:rsidRPr="00D00C94" w:rsidRDefault="00B31C3F" w:rsidP="00D00C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География. 6 класс: учеб. для общеобразоват. организаций, реализующих адапт. основные общеобразоват. программы: с прил. – 14-е изд. – М.: Просвещение, 2020. –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184 с.: ил. + Прил. Реком. Мин. Обр. и науки РФ.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география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класс. Авторы: Т.М. Лифанова,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Е.В. Подвальная.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2019.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Лифанова Т. М.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География. 7 класс: учеб. для общеобразоват. организаций, реализующих адапт. основные общеобразоват. программы. – 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16-е изд. – М.: Просвещение, 2021. – 175 с.: ил. +Прил. (15 с.: ил., карт.). Доп.  Мин. прос.  РФ.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Мир истории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мир истории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6 класс. Автор: И.М. Бгажнокова.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М.: «Просвещение», 2018.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Бгажнокова И.М.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Мир истории. 6 класс: учеб. для общеобразоват. организаций, реализующих адапт. основные общеобразоват. программы. –  5-е изд. – М.: Просвещение, 2019. – 207 с.: ил. Реком. Мин. прос. РФ.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История отечества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Рабочие программы по учебному предмету история отечества ФГОС образования обучающихся с интеллектуальными нарушениями.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7 класс. Автор: И.М. Бгажнокова.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М.: «Просвещение», 2018.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Бгажнокова И. М.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 Отечества. 7 класс: учеб. для общеобразоват. организаций, реализующих адапт. основные общеобразоват. программы. – 4-е изд. – М.: Просвещение, 2019. – 223 с.: ил. Реком. Мин. прос. 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Основы социальной жизни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для специальных (коррекционных) общеобразовательных учреждений VIII вида. 5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В.В. Воронкова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для специальных (коррекционных) общеобразовательных учреждений VIII вида. 6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В.В. Воронкова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для специальных (коррекционных) общеобразовательных учреждений VIII вида. 7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В.В. Воронкова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31C3F" w:rsidRPr="00D00C94" w:rsidTr="00240ABC">
        <w:trPr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993" w:type="dxa"/>
            <w:vAlign w:val="center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изобразительной деятельности для специальных (коррекционных) общеобразовательных учреждений VIII вида. 5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М.Ю. Рау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31C3F" w:rsidRPr="00D00C94" w:rsidTr="00240ABC">
        <w:trPr>
          <w:trHeight w:val="1621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музыке для специальных (коррекционных) общеобразовательных учреждений </w:t>
            </w:r>
            <w:r w:rsidRPr="00D00C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5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Автор:И.А. Буравлева.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Сергеева Г.П.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Музыка. 5 класс: учеб. для общеобразоват. учреждений. – 10-е изд., перераб. - М.: Просвещение, 2019. – 159 с.: ил. Реком. Мин. просв.РФ.</w:t>
            </w:r>
          </w:p>
        </w:tc>
      </w:tr>
      <w:tr w:rsidR="00B31C3F" w:rsidRPr="00D00C94" w:rsidTr="00240ABC">
        <w:trPr>
          <w:trHeight w:val="1957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физической культуре для специальных (коррекционных) общеобразовательных учреждений </w:t>
            </w:r>
            <w:r w:rsidRPr="00D00C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5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Авторы:А.А. Дмитриев,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И.Ю. Жуковин, С.И. Веневцев.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Виленский М.Я. и др.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культура. 5,6,7 классы: учеб. для общеобразоват. организаций. – 10-е изд. - М.: Просвещение, 2020. -225 с.: ил.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Реком. Мин. прос РФ.</w:t>
            </w:r>
          </w:p>
        </w:tc>
      </w:tr>
      <w:tr w:rsidR="00B31C3F" w:rsidRPr="00D00C94" w:rsidTr="00240ABC">
        <w:trPr>
          <w:trHeight w:val="1957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физической культуре для специальных (коррекционных) общеобразовательных учреждений </w:t>
            </w:r>
            <w:r w:rsidRPr="00D00C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6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Авторы:А.А. Дмитриев,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И.Ю. Жуковин, С.И. Веневцев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Виленский М.Я. и др.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культура. 5,6,7 классы: учеб. для общеобразоват. организаций. – 10-е изд. - М.: Просвещение, 2020. -225 с.: ил.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Реком. Мин. прос РФ.</w:t>
            </w:r>
          </w:p>
        </w:tc>
      </w:tr>
      <w:tr w:rsidR="00B31C3F" w:rsidRPr="00D00C94" w:rsidTr="00240ABC">
        <w:trPr>
          <w:trHeight w:val="1957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физической культуре для специальных (коррекционных) общеобразовательных учреждений </w:t>
            </w:r>
            <w:r w:rsidRPr="00D00C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7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Авторы:А.А. Дмитриев,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И.Ю. Жуковин, С.И. Веневцев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М.: «Просвещение»,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Виленский М.Я. и др.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Физическая культура. 5,6,7 классы: учеб. для общеобразоват. организаций. – 10-е изд. - М.: Просвещение, 2020. -225 с.: ил.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Реком. Мин. прос РФ.</w:t>
            </w:r>
          </w:p>
        </w:tc>
      </w:tr>
      <w:tr w:rsidR="00B31C3F" w:rsidRPr="00D00C94" w:rsidTr="00240ABC">
        <w:trPr>
          <w:trHeight w:val="1965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Профильный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профессионально-трудовому обучению для специальных (коррекционных) общеобразовательных учреждений VIII вида. 5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Л.С. Иноземцева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Гуманитарный издательский центр ВЛАДОС,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Картушина Г.Б.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Технология. Швейное дело, 5 класс: 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</w:t>
            </w: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13-е изд. – М.: Просвещение, 2020. – 160 с.: ил. Реком. Мин. прос. РФ.</w:t>
            </w:r>
          </w:p>
        </w:tc>
      </w:tr>
      <w:tr w:rsidR="00B31C3F" w:rsidRPr="00D00C94" w:rsidTr="00240ABC">
        <w:trPr>
          <w:trHeight w:val="1965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профессионально-трудовому обучению для специальных (коррекционных) общеобразовательных учреждений VIII вида. 6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Л.С. Иноземцева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Гуманитарный издательский центр ВЛАДОС,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Картушина Г.Б.</w:t>
            </w:r>
          </w:p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Технология. Швейное дело, 6 класс: 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</w:t>
            </w: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11-е изд. – М.: Просвещение, 2020. – 168 с.: ил. Реком. Мин. прос. РФ.</w:t>
            </w:r>
          </w:p>
        </w:tc>
      </w:tr>
      <w:tr w:rsidR="00B31C3F" w:rsidRPr="00D00C94" w:rsidTr="00240ABC">
        <w:trPr>
          <w:trHeight w:val="1965"/>
          <w:jc w:val="center"/>
        </w:trPr>
        <w:tc>
          <w:tcPr>
            <w:tcW w:w="1835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0" w:type="dxa"/>
          </w:tcPr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по профессионально-трудовому обучению для специальных (коррекционных) общеобразовательных учреждений VIII вида. 7 класс. 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Автор: Л.С. Иноземцева</w:t>
            </w:r>
          </w:p>
          <w:p w:rsidR="00B31C3F" w:rsidRPr="00D00C94" w:rsidRDefault="00B31C3F" w:rsidP="00D00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Гуманитарный издательский центр ВЛАДОС, 2014.</w:t>
            </w:r>
          </w:p>
        </w:tc>
        <w:tc>
          <w:tcPr>
            <w:tcW w:w="3542" w:type="dxa"/>
          </w:tcPr>
          <w:p w:rsidR="00B31C3F" w:rsidRPr="00D00C94" w:rsidRDefault="00B31C3F" w:rsidP="00D00C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>Мозговая Г. Г.</w:t>
            </w:r>
          </w:p>
          <w:p w:rsidR="00B31C3F" w:rsidRPr="00D00C94" w:rsidRDefault="00B31C3F" w:rsidP="00D00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Технология. Швейное дело. 7 класс: </w:t>
            </w:r>
            <w:r w:rsidRPr="00D00C94">
              <w:rPr>
                <w:rFonts w:ascii="Times New Roman" w:hAnsi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</w:t>
            </w:r>
            <w:r w:rsidRPr="00D00C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14-е изд. – М.: Просвещение, 2021. – 181 с.: ил. Доп. Мин. прос. РФ.</w:t>
            </w:r>
          </w:p>
        </w:tc>
      </w:tr>
    </w:tbl>
    <w:p w:rsidR="00B31C3F" w:rsidRPr="00D00C94" w:rsidRDefault="00B31C3F" w:rsidP="00D00C9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Pr="00D00C94" w:rsidRDefault="00B31C3F" w:rsidP="00D00C94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31C3F" w:rsidRPr="00D00C94" w:rsidRDefault="00B31C3F" w:rsidP="00D00C94">
      <w:pPr>
        <w:rPr>
          <w:lang w:eastAsia="ru-RU"/>
        </w:rPr>
      </w:pPr>
    </w:p>
    <w:p w:rsidR="00B31C3F" w:rsidRPr="00D00C94" w:rsidRDefault="00B31C3F" w:rsidP="00D00C94">
      <w:pPr>
        <w:rPr>
          <w:lang w:eastAsia="ru-RU"/>
        </w:rPr>
      </w:pPr>
    </w:p>
    <w:p w:rsidR="00B31C3F" w:rsidRPr="00D00C94" w:rsidRDefault="00B31C3F" w:rsidP="00D00C94">
      <w:pPr>
        <w:rPr>
          <w:lang w:eastAsia="ru-RU"/>
        </w:rPr>
      </w:pPr>
    </w:p>
    <w:p w:rsidR="00B31C3F" w:rsidRDefault="00B31C3F" w:rsidP="00F9433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31C3F" w:rsidRDefault="00B31C3F" w:rsidP="00F9433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B31C3F" w:rsidSect="00F1529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yal 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>
    <w:nsid w:val="23373B51"/>
    <w:multiLevelType w:val="hybridMultilevel"/>
    <w:tmpl w:val="EEF4CB08"/>
    <w:lvl w:ilvl="0" w:tplc="1F240674">
      <w:numFmt w:val="bullet"/>
      <w:lvlText w:val=""/>
      <w:lvlJc w:val="left"/>
      <w:pPr>
        <w:tabs>
          <w:tab w:val="num" w:pos="915"/>
        </w:tabs>
        <w:ind w:left="915" w:hanging="375"/>
      </w:pPr>
      <w:rPr>
        <w:rFonts w:ascii="Symbol" w:eastAsia="Times New Roman" w:hAnsi="Symbol" w:hint="default"/>
      </w:rPr>
    </w:lvl>
    <w:lvl w:ilvl="1" w:tplc="95882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64673F6"/>
    <w:multiLevelType w:val="hybridMultilevel"/>
    <w:tmpl w:val="000069A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B84"/>
    <w:rsid w:val="00030D56"/>
    <w:rsid w:val="00065A7D"/>
    <w:rsid w:val="000B28F1"/>
    <w:rsid w:val="000C655E"/>
    <w:rsid w:val="000D1A4E"/>
    <w:rsid w:val="000E1005"/>
    <w:rsid w:val="000E550F"/>
    <w:rsid w:val="001015D3"/>
    <w:rsid w:val="0010343A"/>
    <w:rsid w:val="00145625"/>
    <w:rsid w:val="00190AF7"/>
    <w:rsid w:val="001B42D8"/>
    <w:rsid w:val="001F3589"/>
    <w:rsid w:val="002108C4"/>
    <w:rsid w:val="00240ABC"/>
    <w:rsid w:val="0027225E"/>
    <w:rsid w:val="002852F2"/>
    <w:rsid w:val="002A511B"/>
    <w:rsid w:val="002B45CA"/>
    <w:rsid w:val="002E4AE8"/>
    <w:rsid w:val="002E6D9C"/>
    <w:rsid w:val="00311F1B"/>
    <w:rsid w:val="003160E9"/>
    <w:rsid w:val="00372FD2"/>
    <w:rsid w:val="003763C1"/>
    <w:rsid w:val="003944D6"/>
    <w:rsid w:val="003A1525"/>
    <w:rsid w:val="003D5DAC"/>
    <w:rsid w:val="004171E1"/>
    <w:rsid w:val="00422BA7"/>
    <w:rsid w:val="004662CF"/>
    <w:rsid w:val="004726D8"/>
    <w:rsid w:val="0047649F"/>
    <w:rsid w:val="004916B5"/>
    <w:rsid w:val="0049206F"/>
    <w:rsid w:val="00512383"/>
    <w:rsid w:val="00561599"/>
    <w:rsid w:val="00576DB9"/>
    <w:rsid w:val="005D4463"/>
    <w:rsid w:val="005E7985"/>
    <w:rsid w:val="00634480"/>
    <w:rsid w:val="00650AF7"/>
    <w:rsid w:val="00685DA0"/>
    <w:rsid w:val="006B4115"/>
    <w:rsid w:val="006F5936"/>
    <w:rsid w:val="00721024"/>
    <w:rsid w:val="00796C54"/>
    <w:rsid w:val="007A3E96"/>
    <w:rsid w:val="007B54A5"/>
    <w:rsid w:val="007D6755"/>
    <w:rsid w:val="008121FE"/>
    <w:rsid w:val="008357B7"/>
    <w:rsid w:val="00854FA7"/>
    <w:rsid w:val="00857E98"/>
    <w:rsid w:val="00887824"/>
    <w:rsid w:val="008918DE"/>
    <w:rsid w:val="008B1E9C"/>
    <w:rsid w:val="008C0767"/>
    <w:rsid w:val="00915645"/>
    <w:rsid w:val="009229CB"/>
    <w:rsid w:val="009545C8"/>
    <w:rsid w:val="00963F27"/>
    <w:rsid w:val="009A7916"/>
    <w:rsid w:val="009D4A65"/>
    <w:rsid w:val="009D6C75"/>
    <w:rsid w:val="009E450D"/>
    <w:rsid w:val="009F2638"/>
    <w:rsid w:val="00A154EF"/>
    <w:rsid w:val="00A27ECF"/>
    <w:rsid w:val="00A35C91"/>
    <w:rsid w:val="00A44876"/>
    <w:rsid w:val="00A45391"/>
    <w:rsid w:val="00A602E7"/>
    <w:rsid w:val="00A609E1"/>
    <w:rsid w:val="00A70B06"/>
    <w:rsid w:val="00A80F2D"/>
    <w:rsid w:val="00A85F7D"/>
    <w:rsid w:val="00AA109B"/>
    <w:rsid w:val="00AA587A"/>
    <w:rsid w:val="00AB3B55"/>
    <w:rsid w:val="00AB48DF"/>
    <w:rsid w:val="00B31C3F"/>
    <w:rsid w:val="00B979B2"/>
    <w:rsid w:val="00BA2FCB"/>
    <w:rsid w:val="00BB0408"/>
    <w:rsid w:val="00BB6A47"/>
    <w:rsid w:val="00BB6ADC"/>
    <w:rsid w:val="00C51332"/>
    <w:rsid w:val="00C65166"/>
    <w:rsid w:val="00C66D88"/>
    <w:rsid w:val="00C8332D"/>
    <w:rsid w:val="00CE0963"/>
    <w:rsid w:val="00D00C94"/>
    <w:rsid w:val="00D05653"/>
    <w:rsid w:val="00D46548"/>
    <w:rsid w:val="00D50473"/>
    <w:rsid w:val="00DC22B9"/>
    <w:rsid w:val="00E019F0"/>
    <w:rsid w:val="00E17750"/>
    <w:rsid w:val="00EA183F"/>
    <w:rsid w:val="00EA6AC2"/>
    <w:rsid w:val="00ED7705"/>
    <w:rsid w:val="00EE0D4B"/>
    <w:rsid w:val="00F109A4"/>
    <w:rsid w:val="00F15298"/>
    <w:rsid w:val="00F6210B"/>
    <w:rsid w:val="00F80572"/>
    <w:rsid w:val="00F94333"/>
    <w:rsid w:val="00F95AD3"/>
    <w:rsid w:val="00FA0FC1"/>
    <w:rsid w:val="00FB5682"/>
    <w:rsid w:val="00FD0F2A"/>
    <w:rsid w:val="00FD4B84"/>
    <w:rsid w:val="00FD7900"/>
    <w:rsid w:val="00FE182C"/>
    <w:rsid w:val="00FF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4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4654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6548"/>
    <w:rPr>
      <w:rFonts w:ascii="Tahoma" w:hAnsi="Tahoma" w:cs="Times New Roman"/>
      <w:sz w:val="16"/>
    </w:rPr>
  </w:style>
  <w:style w:type="paragraph" w:styleId="NormalWeb">
    <w:name w:val="Normal (Web)"/>
    <w:basedOn w:val="Normal"/>
    <w:uiPriority w:val="99"/>
    <w:semiHidden/>
    <w:rsid w:val="00B979B2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62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809</TotalTime>
  <Pages>16</Pages>
  <Words>4902</Words>
  <Characters>27948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школа</cp:lastModifiedBy>
  <cp:revision>80</cp:revision>
  <cp:lastPrinted>2022-09-08T07:54:00Z</cp:lastPrinted>
  <dcterms:created xsi:type="dcterms:W3CDTF">2017-05-26T12:44:00Z</dcterms:created>
  <dcterms:modified xsi:type="dcterms:W3CDTF">2022-09-09T13:45:00Z</dcterms:modified>
</cp:coreProperties>
</file>